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4AEA81" w14:textId="38D99E73" w:rsidR="0099395B" w:rsidRPr="00571645" w:rsidRDefault="0099395B" w:rsidP="00E677FE">
      <w:pPr>
        <w:spacing w:after="0"/>
        <w:rPr>
          <w:rFonts w:ascii="Arial Narrow" w:hAnsi="Arial Narrow"/>
          <w:color w:val="002060"/>
          <w:sz w:val="12"/>
          <w:szCs w:val="16"/>
        </w:rPr>
      </w:pPr>
    </w:p>
    <w:p w14:paraId="3EC67B82" w14:textId="6497DB9A" w:rsidR="0099395B" w:rsidRPr="00571645" w:rsidRDefault="0099395B" w:rsidP="00E677FE">
      <w:pPr>
        <w:spacing w:after="0"/>
        <w:rPr>
          <w:rFonts w:ascii="Arial Narrow" w:hAnsi="Arial Narrow"/>
          <w:color w:val="002060"/>
          <w:sz w:val="12"/>
          <w:szCs w:val="16"/>
        </w:rPr>
      </w:pPr>
    </w:p>
    <w:tbl>
      <w:tblPr>
        <w:tblStyle w:val="Tabelacomgrade"/>
        <w:tblpPr w:leftFromText="141" w:rightFromText="141" w:vertAnchor="page" w:horzAnchor="margin" w:tblpY="1561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6"/>
        <w:gridCol w:w="5892"/>
      </w:tblGrid>
      <w:tr w:rsidR="00571645" w:rsidRPr="00571645" w14:paraId="7F3DED0D" w14:textId="77777777" w:rsidTr="00571645">
        <w:tc>
          <w:tcPr>
            <w:tcW w:w="5000" w:type="pct"/>
            <w:gridSpan w:val="2"/>
            <w:shd w:val="clear" w:color="auto" w:fill="002060"/>
          </w:tcPr>
          <w:p w14:paraId="67CEAFDF" w14:textId="77777777" w:rsidR="00571645" w:rsidRPr="00571645" w:rsidRDefault="00571645" w:rsidP="00571645">
            <w:pPr>
              <w:pStyle w:val="Ttulo1"/>
              <w:tabs>
                <w:tab w:val="center" w:pos="4405"/>
              </w:tabs>
              <w:rPr>
                <w:rFonts w:ascii="Arial Narrow" w:hAnsi="Arial Narrow"/>
                <w:color w:val="002060"/>
                <w:lang w:val="pt-BR"/>
              </w:rPr>
            </w:pPr>
            <w:r w:rsidRPr="00571645">
              <w:rPr>
                <w:rFonts w:ascii="Arial Narrow" w:hAnsi="Arial Narrow"/>
                <w:color w:val="002060"/>
                <w:lang w:val="pt-BR"/>
              </w:rPr>
              <w:t>Informações do Solicitante (Representante da ABN)</w:t>
            </w:r>
            <w:r w:rsidRPr="00571645">
              <w:rPr>
                <w:rFonts w:ascii="Arial Narrow" w:hAnsi="Arial Narrow"/>
                <w:color w:val="002060"/>
                <w:lang w:val="pt-BR"/>
              </w:rPr>
              <w:tab/>
            </w:r>
          </w:p>
        </w:tc>
      </w:tr>
      <w:tr w:rsidR="00571645" w:rsidRPr="00571645" w14:paraId="69124C1C" w14:textId="77777777" w:rsidTr="00571645">
        <w:tc>
          <w:tcPr>
            <w:tcW w:w="1737" w:type="pct"/>
            <w:vAlign w:val="bottom"/>
          </w:tcPr>
          <w:p w14:paraId="05BC1346" w14:textId="77777777" w:rsidR="00571645" w:rsidRPr="00571645" w:rsidRDefault="00C01E70" w:rsidP="00571645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sdt>
              <w:sdtPr>
                <w:rPr>
                  <w:rFonts w:ascii="Arial Narrow" w:hAnsi="Arial Narrow"/>
                  <w:color w:val="002060"/>
                  <w:sz w:val="22"/>
                  <w:szCs w:val="22"/>
                  <w:lang w:val="pt-BR"/>
                </w:rPr>
                <w:id w:val="1621259925"/>
                <w:placeholder>
                  <w:docPart w:val="4FE594B529B34887BADB38C5156FD63A"/>
                </w:placeholder>
                <w:temporary/>
                <w:showingPlcHdr/>
                <w15:appearance w15:val="hidden"/>
              </w:sdtPr>
              <w:sdtEndPr/>
              <w:sdtContent>
                <w:r w:rsidR="00571645" w:rsidRPr="00571645">
                  <w:rPr>
                    <w:rFonts w:ascii="Arial Narrow" w:hAnsi="Arial Narrow"/>
                    <w:color w:val="002060"/>
                    <w:sz w:val="22"/>
                    <w:szCs w:val="22"/>
                    <w:lang w:val="pt-BR" w:bidi="pt-BR"/>
                  </w:rPr>
                  <w:t>Nome</w:t>
                </w:r>
              </w:sdtContent>
            </w:sdt>
            <w:r w:rsidR="00571645" w:rsidRPr="00571645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 xml:space="preserve"> Completo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1B3C082C" w14:textId="77777777" w:rsidR="00571645" w:rsidRPr="00571645" w:rsidRDefault="00571645" w:rsidP="00571645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71645" w:rsidRPr="00571645" w14:paraId="4B117FC4" w14:textId="77777777" w:rsidTr="00571645">
        <w:tc>
          <w:tcPr>
            <w:tcW w:w="1737" w:type="pct"/>
            <w:vAlign w:val="bottom"/>
          </w:tcPr>
          <w:p w14:paraId="7DFEBCFD" w14:textId="77777777" w:rsidR="00571645" w:rsidRPr="00571645" w:rsidRDefault="00571645" w:rsidP="00571645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CPF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30A5288D" w14:textId="77777777" w:rsidR="00571645" w:rsidRPr="00571645" w:rsidRDefault="00571645" w:rsidP="00571645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71645" w:rsidRPr="00571645" w14:paraId="30FB8211" w14:textId="77777777" w:rsidTr="00571645">
        <w:tc>
          <w:tcPr>
            <w:tcW w:w="1737" w:type="pct"/>
            <w:vAlign w:val="bottom"/>
          </w:tcPr>
          <w:p w14:paraId="795F542C" w14:textId="77777777" w:rsidR="00571645" w:rsidRPr="00571645" w:rsidRDefault="00571645" w:rsidP="00571645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E-mail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592D113F" w14:textId="77777777" w:rsidR="00571645" w:rsidRPr="00571645" w:rsidRDefault="00571645" w:rsidP="00571645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71645" w:rsidRPr="00571645" w14:paraId="6E111E36" w14:textId="77777777" w:rsidTr="00571645">
        <w:tc>
          <w:tcPr>
            <w:tcW w:w="1737" w:type="pct"/>
            <w:vAlign w:val="bottom"/>
          </w:tcPr>
          <w:p w14:paraId="3BB99A65" w14:textId="77777777" w:rsidR="00571645" w:rsidRPr="00571645" w:rsidRDefault="00571645" w:rsidP="00571645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color w:val="002060"/>
                <w:sz w:val="22"/>
                <w:szCs w:val="22"/>
                <w:lang w:val="pt-BR" w:bidi="pt-BR"/>
              </w:rPr>
              <w:t>Telefone Celular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5A64F4D3" w14:textId="77777777" w:rsidR="00571645" w:rsidRPr="00571645" w:rsidRDefault="00571645" w:rsidP="00571645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71645" w:rsidRPr="00571645" w14:paraId="0A7D4E99" w14:textId="77777777" w:rsidTr="00571645">
        <w:tc>
          <w:tcPr>
            <w:tcW w:w="1737" w:type="pct"/>
            <w:vAlign w:val="bottom"/>
          </w:tcPr>
          <w:p w14:paraId="21C0FC79" w14:textId="77777777" w:rsidR="00571645" w:rsidRPr="00571645" w:rsidRDefault="00571645" w:rsidP="00571645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Categoria de associado ABN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03A2755E" w14:textId="77777777" w:rsidR="00571645" w:rsidRPr="00571645" w:rsidRDefault="00571645" w:rsidP="00571645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71645" w:rsidRPr="00571645" w14:paraId="1D994B79" w14:textId="77777777" w:rsidTr="00571645">
        <w:tc>
          <w:tcPr>
            <w:tcW w:w="1737" w:type="pct"/>
            <w:vAlign w:val="bottom"/>
          </w:tcPr>
          <w:p w14:paraId="043D06F2" w14:textId="77777777" w:rsidR="00571645" w:rsidRPr="00571645" w:rsidRDefault="00571645" w:rsidP="00571645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Nome do DC, CE ou Sociedade solicitante</w:t>
            </w:r>
          </w:p>
        </w:tc>
        <w:tc>
          <w:tcPr>
            <w:tcW w:w="32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4030B4" w14:textId="77777777" w:rsidR="00571645" w:rsidRPr="00571645" w:rsidRDefault="00571645" w:rsidP="00571645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71645" w:rsidRPr="00571645" w14:paraId="6C13652B" w14:textId="77777777" w:rsidTr="00571645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1CF131E2" w14:textId="77777777" w:rsidR="00571645" w:rsidRPr="00571645" w:rsidRDefault="00571645" w:rsidP="00571645">
            <w:pPr>
              <w:rPr>
                <w:rFonts w:ascii="Arial Narrow" w:hAnsi="Arial Narrow"/>
                <w:b/>
                <w:color w:val="002060"/>
                <w:sz w:val="8"/>
                <w:lang w:val="pt-BR"/>
              </w:rPr>
            </w:pPr>
          </w:p>
        </w:tc>
      </w:tr>
      <w:tr w:rsidR="00571645" w:rsidRPr="00571645" w14:paraId="5A7D799B" w14:textId="77777777" w:rsidTr="00571645">
        <w:tc>
          <w:tcPr>
            <w:tcW w:w="5000" w:type="pct"/>
            <w:gridSpan w:val="2"/>
            <w:shd w:val="clear" w:color="auto" w:fill="002060"/>
          </w:tcPr>
          <w:p w14:paraId="3F1D1A0F" w14:textId="77777777" w:rsidR="00571645" w:rsidRPr="00571645" w:rsidRDefault="00571645" w:rsidP="00571645">
            <w:pPr>
              <w:pStyle w:val="Ttulo1"/>
              <w:tabs>
                <w:tab w:val="left" w:pos="3105"/>
              </w:tabs>
              <w:rPr>
                <w:rFonts w:ascii="Arial Narrow" w:hAnsi="Arial Narrow"/>
                <w:color w:val="002060"/>
                <w:lang w:val="pt-BR"/>
              </w:rPr>
            </w:pPr>
            <w:r w:rsidRPr="00571645">
              <w:rPr>
                <w:rFonts w:ascii="Arial Narrow" w:hAnsi="Arial Narrow"/>
                <w:color w:val="002060"/>
                <w:lang w:val="pt-BR"/>
              </w:rPr>
              <w:t>Informações do Evento</w:t>
            </w:r>
            <w:r w:rsidRPr="00571645">
              <w:rPr>
                <w:rFonts w:ascii="Arial Narrow" w:hAnsi="Arial Narrow"/>
                <w:color w:val="002060"/>
                <w:lang w:val="pt-BR"/>
              </w:rPr>
              <w:tab/>
            </w:r>
          </w:p>
        </w:tc>
      </w:tr>
      <w:tr w:rsidR="00571645" w:rsidRPr="00571645" w14:paraId="6B16D431" w14:textId="77777777" w:rsidTr="00571645">
        <w:sdt>
          <w:sdtPr>
            <w:rPr>
              <w:rFonts w:ascii="Arial Narrow" w:hAnsi="Arial Narrow"/>
              <w:color w:val="002060"/>
              <w:sz w:val="22"/>
              <w:szCs w:val="22"/>
              <w:lang w:val="pt-BR"/>
            </w:rPr>
            <w:id w:val="1384843028"/>
            <w:placeholder>
              <w:docPart w:val="6EBCF374C98A4A1C82AC9D9EB1672B4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37" w:type="pct"/>
                <w:vAlign w:val="bottom"/>
              </w:tcPr>
              <w:p w14:paraId="1AAF0614" w14:textId="77777777" w:rsidR="00571645" w:rsidRPr="00571645" w:rsidRDefault="00571645" w:rsidP="00571645">
                <w:pPr>
                  <w:pStyle w:val="Recuonormal"/>
                  <w:ind w:left="175"/>
                  <w:rPr>
                    <w:rFonts w:ascii="Arial Narrow" w:hAnsi="Arial Narrow"/>
                    <w:color w:val="002060"/>
                    <w:sz w:val="22"/>
                    <w:szCs w:val="22"/>
                    <w:lang w:val="pt-BR"/>
                  </w:rPr>
                </w:pPr>
                <w:r w:rsidRPr="00571645">
                  <w:rPr>
                    <w:rFonts w:ascii="Arial Narrow" w:hAnsi="Arial Narrow"/>
                    <w:color w:val="002060"/>
                    <w:sz w:val="22"/>
                    <w:szCs w:val="22"/>
                    <w:lang w:val="pt-BR" w:bidi="pt-BR"/>
                  </w:rPr>
                  <w:t>Nome</w:t>
                </w:r>
              </w:p>
            </w:tc>
          </w:sdtContent>
        </w:sdt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4788EDC7" w14:textId="77777777" w:rsidR="00571645" w:rsidRPr="00571645" w:rsidRDefault="00571645" w:rsidP="00571645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71645" w:rsidRPr="00571645" w14:paraId="61957DE4" w14:textId="77777777" w:rsidTr="00571645">
        <w:tc>
          <w:tcPr>
            <w:tcW w:w="1737" w:type="pct"/>
            <w:vAlign w:val="bottom"/>
          </w:tcPr>
          <w:p w14:paraId="65D74107" w14:textId="77777777" w:rsidR="00571645" w:rsidRPr="00571645" w:rsidRDefault="00571645" w:rsidP="00571645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Data de realização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0DE692AC" w14:textId="77777777" w:rsidR="00571645" w:rsidRPr="00571645" w:rsidRDefault="00571645" w:rsidP="00571645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71645" w:rsidRPr="00571645" w14:paraId="4DCD9EFB" w14:textId="77777777" w:rsidTr="00571645">
        <w:tc>
          <w:tcPr>
            <w:tcW w:w="1737" w:type="pct"/>
            <w:vAlign w:val="bottom"/>
          </w:tcPr>
          <w:p w14:paraId="3F0B7084" w14:textId="77777777" w:rsidR="00571645" w:rsidRPr="00571645" w:rsidRDefault="00571645" w:rsidP="00571645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Cidade/UF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34E845E1" w14:textId="77777777" w:rsidR="00571645" w:rsidRPr="00571645" w:rsidRDefault="00571645" w:rsidP="00571645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71645" w:rsidRPr="00571645" w14:paraId="53E1FEC2" w14:textId="77777777" w:rsidTr="00571645">
        <w:tc>
          <w:tcPr>
            <w:tcW w:w="1737" w:type="pct"/>
            <w:vAlign w:val="bottom"/>
          </w:tcPr>
          <w:p w14:paraId="6458DFA5" w14:textId="77777777" w:rsidR="00571645" w:rsidRPr="00571645" w:rsidRDefault="00571645" w:rsidP="00571645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Local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40889C53" w14:textId="77777777" w:rsidR="00571645" w:rsidRPr="00571645" w:rsidRDefault="00571645" w:rsidP="00571645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71645" w:rsidRPr="00571645" w14:paraId="2C002149" w14:textId="77777777" w:rsidTr="00571645">
        <w:tc>
          <w:tcPr>
            <w:tcW w:w="1737" w:type="pct"/>
            <w:vAlign w:val="bottom"/>
          </w:tcPr>
          <w:p w14:paraId="1FF733D1" w14:textId="77777777" w:rsidR="00571645" w:rsidRPr="00571645" w:rsidRDefault="00571645" w:rsidP="00571645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Expectativa de participantes</w:t>
            </w:r>
          </w:p>
        </w:tc>
        <w:tc>
          <w:tcPr>
            <w:tcW w:w="32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8B9C82" w14:textId="77777777" w:rsidR="00571645" w:rsidRPr="00571645" w:rsidRDefault="00571645" w:rsidP="00571645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71645" w:rsidRPr="00571645" w14:paraId="6A34401F" w14:textId="77777777" w:rsidTr="00571645">
        <w:tc>
          <w:tcPr>
            <w:tcW w:w="1737" w:type="pct"/>
            <w:vAlign w:val="bottom"/>
          </w:tcPr>
          <w:p w14:paraId="1C09C33D" w14:textId="77777777" w:rsidR="00571645" w:rsidRPr="00571645" w:rsidRDefault="00571645" w:rsidP="00571645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FD07C4C" wp14:editId="1C3D2569">
                      <wp:simplePos x="0" y="0"/>
                      <wp:positionH relativeFrom="column">
                        <wp:posOffset>1924050</wp:posOffset>
                      </wp:positionH>
                      <wp:positionV relativeFrom="paragraph">
                        <wp:posOffset>93345</wp:posOffset>
                      </wp:positionV>
                      <wp:extent cx="154940" cy="120015"/>
                      <wp:effectExtent l="0" t="0" r="16510" b="13335"/>
                      <wp:wrapNone/>
                      <wp:docPr id="3" name="Retâ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120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60DDD2" id="Retângulo 3" o:spid="_x0000_s1026" style="position:absolute;margin-left:151.5pt;margin-top:7.35pt;width:12.2pt;height:9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" filled="f" strokecolor="black [3213]" strokeweight="1pt"/>
                  </w:pict>
                </mc:Fallback>
              </mc:AlternateContent>
            </w:r>
            <w:r w:rsidRPr="00571645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Modalidade do Evento</w:t>
            </w:r>
          </w:p>
        </w:tc>
        <w:tc>
          <w:tcPr>
            <w:tcW w:w="3263" w:type="pct"/>
            <w:tcBorders>
              <w:top w:val="single" w:sz="4" w:space="0" w:color="auto"/>
            </w:tcBorders>
            <w:vAlign w:val="bottom"/>
          </w:tcPr>
          <w:p w14:paraId="3D93CD35" w14:textId="77777777" w:rsidR="00571645" w:rsidRPr="00571645" w:rsidRDefault="00571645" w:rsidP="00571645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0D0F0A7" wp14:editId="1AAD29C3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97790</wp:posOffset>
                      </wp:positionV>
                      <wp:extent cx="154940" cy="120015"/>
                      <wp:effectExtent l="0" t="0" r="16510" b="13335"/>
                      <wp:wrapNone/>
                      <wp:docPr id="4" name="Retâ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120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D41A72" id="Retângulo 4" o:spid="_x0000_s1026" style="position:absolute;margin-left:65.85pt;margin-top:7.7pt;width:12.2pt;height:9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" filled="f" strokecolor="black [3213]" strokeweight="1pt"/>
                  </w:pict>
                </mc:Fallback>
              </mc:AlternateContent>
            </w:r>
            <w:r w:rsidRPr="00571645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 xml:space="preserve">    Presencial            On-Line          Híbrido (Presencial e On-Line)</w:t>
            </w:r>
          </w:p>
        </w:tc>
      </w:tr>
      <w:tr w:rsidR="00571645" w:rsidRPr="00571645" w14:paraId="4F60B552" w14:textId="77777777" w:rsidTr="00571645">
        <w:tc>
          <w:tcPr>
            <w:tcW w:w="1737" w:type="pct"/>
            <w:vAlign w:val="bottom"/>
          </w:tcPr>
          <w:p w14:paraId="718CC53E" w14:textId="77777777" w:rsidR="00571645" w:rsidRPr="00571645" w:rsidRDefault="00571645" w:rsidP="00571645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Objetivo do Evento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4077CF83" w14:textId="77A2D68F" w:rsidR="00571645" w:rsidRPr="00571645" w:rsidRDefault="00571645" w:rsidP="00571645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71645" w:rsidRPr="00571645" w14:paraId="076D6668" w14:textId="77777777" w:rsidTr="00571645">
        <w:tc>
          <w:tcPr>
            <w:tcW w:w="1737" w:type="pct"/>
            <w:vAlign w:val="bottom"/>
          </w:tcPr>
          <w:p w14:paraId="4C18F7BC" w14:textId="77777777" w:rsidR="00571645" w:rsidRPr="00571645" w:rsidRDefault="00571645" w:rsidP="00571645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Tema central</w:t>
            </w:r>
          </w:p>
        </w:tc>
        <w:tc>
          <w:tcPr>
            <w:tcW w:w="32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E4C52E" w14:textId="77777777" w:rsidR="00571645" w:rsidRPr="00571645" w:rsidRDefault="00571645" w:rsidP="00571645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027D152" wp14:editId="1295E21A">
                      <wp:simplePos x="0" y="0"/>
                      <wp:positionH relativeFrom="column">
                        <wp:posOffset>1585595</wp:posOffset>
                      </wp:positionH>
                      <wp:positionV relativeFrom="paragraph">
                        <wp:posOffset>-391160</wp:posOffset>
                      </wp:positionV>
                      <wp:extent cx="154940" cy="120015"/>
                      <wp:effectExtent l="0" t="0" r="16510" b="13335"/>
                      <wp:wrapNone/>
                      <wp:docPr id="5" name="Retâ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120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1E0249" id="Retângulo 5" o:spid="_x0000_s1026" style="position:absolute;margin-left:124.85pt;margin-top:-30.8pt;width:12.2pt;height:9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" filled="f" strokecolor="black [3213]" strokeweight="1pt"/>
                  </w:pict>
                </mc:Fallback>
              </mc:AlternateContent>
            </w:r>
          </w:p>
        </w:tc>
      </w:tr>
      <w:tr w:rsidR="00571645" w:rsidRPr="00571645" w14:paraId="7C987F32" w14:textId="77777777" w:rsidTr="00571645">
        <w:tc>
          <w:tcPr>
            <w:tcW w:w="1737" w:type="pct"/>
            <w:vAlign w:val="bottom"/>
          </w:tcPr>
          <w:p w14:paraId="0AFE5E74" w14:textId="77777777" w:rsidR="00571645" w:rsidRPr="00571645" w:rsidRDefault="00571645" w:rsidP="00571645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Haverá Patrocínio?</w:t>
            </w:r>
          </w:p>
        </w:tc>
        <w:tc>
          <w:tcPr>
            <w:tcW w:w="3263" w:type="pct"/>
            <w:tcBorders>
              <w:top w:val="single" w:sz="4" w:space="0" w:color="auto"/>
            </w:tcBorders>
            <w:vAlign w:val="bottom"/>
          </w:tcPr>
          <w:p w14:paraId="5B7A443B" w14:textId="1D4F491B" w:rsidR="00571645" w:rsidRPr="00571645" w:rsidRDefault="00571645" w:rsidP="00571645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B0FB27A" wp14:editId="745280A6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80645</wp:posOffset>
                      </wp:positionV>
                      <wp:extent cx="154940" cy="120015"/>
                      <wp:effectExtent l="0" t="0" r="16510" b="13335"/>
                      <wp:wrapNone/>
                      <wp:docPr id="2" name="Retâ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120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AE565" id="Retângulo 2" o:spid="_x0000_s1026" style="position:absolute;margin-left:43.35pt;margin-top:6.35pt;width:12.2pt;height:9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" filled="f" strokecolor="black [3213]" strokeweight="1pt"/>
                  </w:pict>
                </mc:Fallback>
              </mc:AlternateContent>
            </w:r>
            <w:r w:rsidRPr="00571645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 xml:space="preserve">    Sim             Não</w:t>
            </w:r>
          </w:p>
        </w:tc>
      </w:tr>
      <w:tr w:rsidR="00571645" w:rsidRPr="00571645" w14:paraId="0A1C4C21" w14:textId="77777777" w:rsidTr="00571645">
        <w:tc>
          <w:tcPr>
            <w:tcW w:w="1737" w:type="pct"/>
            <w:vAlign w:val="bottom"/>
          </w:tcPr>
          <w:p w14:paraId="0154935C" w14:textId="77777777" w:rsidR="00571645" w:rsidRPr="00571645" w:rsidRDefault="00571645" w:rsidP="00571645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Em caso afirmativo, listar os nomes das prováveis empresas patrocinadoras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24A5DD02" w14:textId="3246CBEE" w:rsidR="00571645" w:rsidRPr="00571645" w:rsidRDefault="00571645" w:rsidP="00571645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2D4F80C" wp14:editId="5F1B714B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-474345</wp:posOffset>
                      </wp:positionV>
                      <wp:extent cx="154940" cy="120015"/>
                      <wp:effectExtent l="0" t="0" r="16510" b="13335"/>
                      <wp:wrapNone/>
                      <wp:docPr id="1" name="Retâ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120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F2965" id="Retângulo 1" o:spid="_x0000_s1026" style="position:absolute;margin-left:-4.95pt;margin-top:-37.35pt;width:12.2pt;height:9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" filled="f" strokecolor="black [3213]" strokeweight="1pt"/>
                  </w:pict>
                </mc:Fallback>
              </mc:AlternateContent>
            </w:r>
          </w:p>
        </w:tc>
      </w:tr>
      <w:tr w:rsidR="00571645" w:rsidRPr="00571645" w14:paraId="079FFFC8" w14:textId="77777777" w:rsidTr="00571645">
        <w:tc>
          <w:tcPr>
            <w:tcW w:w="1737" w:type="pct"/>
            <w:vAlign w:val="bottom"/>
          </w:tcPr>
          <w:p w14:paraId="7AA14804" w14:textId="77777777" w:rsidR="00571645" w:rsidRPr="00571645" w:rsidRDefault="00571645" w:rsidP="00571645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Modalidade de Inscrição</w:t>
            </w:r>
          </w:p>
        </w:tc>
        <w:tc>
          <w:tcPr>
            <w:tcW w:w="3263" w:type="pct"/>
            <w:tcBorders>
              <w:top w:val="single" w:sz="4" w:space="0" w:color="auto"/>
            </w:tcBorders>
            <w:vAlign w:val="bottom"/>
          </w:tcPr>
          <w:p w14:paraId="1854C897" w14:textId="77777777" w:rsidR="00571645" w:rsidRPr="00571645" w:rsidRDefault="00571645" w:rsidP="00571645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8D7F682" wp14:editId="2018BD1C">
                      <wp:simplePos x="0" y="0"/>
                      <wp:positionH relativeFrom="column">
                        <wp:posOffset>782320</wp:posOffset>
                      </wp:positionH>
                      <wp:positionV relativeFrom="paragraph">
                        <wp:posOffset>93980</wp:posOffset>
                      </wp:positionV>
                      <wp:extent cx="154940" cy="120015"/>
                      <wp:effectExtent l="0" t="0" r="16510" b="13335"/>
                      <wp:wrapNone/>
                      <wp:docPr id="8" name="Retângul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120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7E7E9" id="Retângulo 8" o:spid="_x0000_s1026" style="position:absolute;margin-left:61.6pt;margin-top:7.4pt;width:12.2pt;height:9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" filled="f" strokecolor="black [3213]" strokeweight="1pt"/>
                  </w:pict>
                </mc:Fallback>
              </mc:AlternateContent>
            </w:r>
            <w:r w:rsidRPr="00571645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 xml:space="preserve">     Gratuita             Paga</w:t>
            </w:r>
          </w:p>
        </w:tc>
      </w:tr>
      <w:tr w:rsidR="00571645" w:rsidRPr="00571645" w14:paraId="0734FA97" w14:textId="77777777" w:rsidTr="00571645">
        <w:tc>
          <w:tcPr>
            <w:tcW w:w="1737" w:type="pct"/>
            <w:vAlign w:val="bottom"/>
          </w:tcPr>
          <w:p w14:paraId="2024549B" w14:textId="77777777" w:rsidR="00571645" w:rsidRPr="00571645" w:rsidRDefault="00571645" w:rsidP="00571645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Trabalhos Científicos</w:t>
            </w:r>
          </w:p>
        </w:tc>
        <w:tc>
          <w:tcPr>
            <w:tcW w:w="3263" w:type="pct"/>
            <w:vAlign w:val="bottom"/>
          </w:tcPr>
          <w:p w14:paraId="2CCE7396" w14:textId="78895EF2" w:rsidR="00571645" w:rsidRPr="00571645" w:rsidRDefault="00571645" w:rsidP="00571645">
            <w:pPr>
              <w:spacing w:before="120"/>
              <w:rPr>
                <w:rFonts w:ascii="Arial Narrow" w:hAnsi="Arial Narrow"/>
                <w:noProof/>
                <w:color w:val="002060"/>
                <w:sz w:val="24"/>
                <w:szCs w:val="24"/>
              </w:rPr>
            </w:pPr>
            <w:r w:rsidRPr="00571645">
              <w:rPr>
                <w:rFonts w:ascii="Arial Narrow" w:hAnsi="Arial Narrow"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01B9384" wp14:editId="7C1C14F8">
                      <wp:simplePos x="0" y="0"/>
                      <wp:positionH relativeFrom="column">
                        <wp:posOffset>3071618</wp:posOffset>
                      </wp:positionH>
                      <wp:positionV relativeFrom="paragraph">
                        <wp:posOffset>211967</wp:posOffset>
                      </wp:positionV>
                      <wp:extent cx="607326" cy="0"/>
                      <wp:effectExtent l="0" t="0" r="0" b="0"/>
                      <wp:wrapNone/>
                      <wp:docPr id="12" name="Conector re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7326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A4CE3C1" id="Conector reto 12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85pt,16.7pt" to="289.6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571645">
              <w:rPr>
                <w:rFonts w:ascii="Arial Narrow" w:hAnsi="Arial Narrow"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F82FE2D" wp14:editId="3F5DF1F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96520</wp:posOffset>
                      </wp:positionV>
                      <wp:extent cx="154940" cy="120015"/>
                      <wp:effectExtent l="0" t="0" r="16510" b="13335"/>
                      <wp:wrapNone/>
                      <wp:docPr id="10" name="Retâ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120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ACB43" id="Retângulo 10" o:spid="_x0000_s1026" style="position:absolute;margin-left:43.15pt;margin-top:7.6pt;width:12.2pt;height:9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" filled="f" strokecolor="black [3213]" strokeweight="1pt"/>
                  </w:pict>
                </mc:Fallback>
              </mc:AlternateContent>
            </w:r>
            <w:r w:rsidRPr="00571645">
              <w:rPr>
                <w:rFonts w:ascii="Arial Narrow" w:hAnsi="Arial Narrow"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21886F8" wp14:editId="51FEA3B2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92075</wp:posOffset>
                      </wp:positionV>
                      <wp:extent cx="154940" cy="120015"/>
                      <wp:effectExtent l="0" t="0" r="16510" b="13335"/>
                      <wp:wrapNone/>
                      <wp:docPr id="11" name="Retângul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120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D42CBF" id="Retângulo 11" o:spid="_x0000_s1026" style="position:absolute;margin-left:-3.65pt;margin-top:7.25pt;width:12.2pt;height:9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" filled="f" strokecolor="black [3213]" strokeweight="1pt"/>
                  </w:pict>
                </mc:Fallback>
              </mc:AlternateContent>
            </w:r>
            <w:r w:rsidRPr="00571645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 xml:space="preserve">     Sim             Não   Caso sim, qual a quantidade estimada:</w:t>
            </w:r>
          </w:p>
        </w:tc>
      </w:tr>
      <w:tr w:rsidR="00571645" w:rsidRPr="00571645" w14:paraId="595B43A6" w14:textId="77777777" w:rsidTr="00571645">
        <w:trPr>
          <w:trHeight w:val="64"/>
        </w:trPr>
        <w:tc>
          <w:tcPr>
            <w:tcW w:w="1737" w:type="pct"/>
            <w:vAlign w:val="bottom"/>
          </w:tcPr>
          <w:p w14:paraId="167E3612" w14:textId="262B38F8" w:rsidR="00571645" w:rsidRPr="00571645" w:rsidRDefault="00571645" w:rsidP="00571645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Nome e e-mail dos componentes da Comissão Organizadora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02ED0165" w14:textId="5865E7E3" w:rsidR="00571645" w:rsidRPr="00571645" w:rsidRDefault="00571645" w:rsidP="00571645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0DAC812" wp14:editId="6F0D6B12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-569595</wp:posOffset>
                      </wp:positionV>
                      <wp:extent cx="154940" cy="120015"/>
                      <wp:effectExtent l="0" t="0" r="16510" b="13335"/>
                      <wp:wrapNone/>
                      <wp:docPr id="7" name="Retâ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120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D5B97" id="Retângulo 7" o:spid="_x0000_s1026" style="position:absolute;margin-left:-4.35pt;margin-top:-44.85pt;width:12.2pt;height:9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" filled="f" strokecolor="black [3213]" strokeweight="1pt"/>
                  </w:pict>
                </mc:Fallback>
              </mc:AlternateContent>
            </w:r>
          </w:p>
        </w:tc>
      </w:tr>
      <w:tr w:rsidR="00571645" w:rsidRPr="00571645" w14:paraId="5E673858" w14:textId="77777777" w:rsidTr="00571645">
        <w:trPr>
          <w:trHeight w:val="64"/>
        </w:trPr>
        <w:tc>
          <w:tcPr>
            <w:tcW w:w="1737" w:type="pct"/>
            <w:vAlign w:val="bottom"/>
          </w:tcPr>
          <w:p w14:paraId="1D3F2DD9" w14:textId="14488D36" w:rsidR="00571645" w:rsidRPr="00571645" w:rsidRDefault="00571645" w:rsidP="00571645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Estimativa de Palestrantes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1BCE8F96" w14:textId="7187D1C3" w:rsidR="00571645" w:rsidRPr="00571645" w:rsidRDefault="00571645" w:rsidP="00571645">
            <w:pPr>
              <w:spacing w:before="120"/>
              <w:rPr>
                <w:rFonts w:ascii="Arial Narrow" w:hAnsi="Arial Narrow"/>
                <w:noProof/>
                <w:color w:val="002060"/>
                <w:sz w:val="24"/>
                <w:szCs w:val="24"/>
              </w:rPr>
            </w:pPr>
          </w:p>
        </w:tc>
      </w:tr>
      <w:tr w:rsidR="00571645" w:rsidRPr="00571645" w14:paraId="115C5FB6" w14:textId="77777777" w:rsidTr="00571645">
        <w:trPr>
          <w:trHeight w:val="64"/>
        </w:trPr>
        <w:tc>
          <w:tcPr>
            <w:tcW w:w="1737" w:type="pct"/>
            <w:vAlign w:val="bottom"/>
          </w:tcPr>
          <w:p w14:paraId="38E9736B" w14:textId="6C6D293F" w:rsidR="00571645" w:rsidRPr="00571645" w:rsidRDefault="00571645" w:rsidP="00571645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Nome completo e e-mail dos palestrantes convidados e confirmados</w:t>
            </w:r>
          </w:p>
        </w:tc>
        <w:tc>
          <w:tcPr>
            <w:tcW w:w="32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EFD957A" w14:textId="77A53370" w:rsidR="00571645" w:rsidRPr="00571645" w:rsidRDefault="00571645" w:rsidP="00571645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</w:tbl>
    <w:p w14:paraId="374D95EA" w14:textId="75771FF5" w:rsidR="00174A1C" w:rsidRPr="00571645" w:rsidRDefault="00174A1C" w:rsidP="00EE46B1">
      <w:pPr>
        <w:spacing w:after="0" w:line="280" w:lineRule="exact"/>
        <w:ind w:firstLine="720"/>
        <w:jc w:val="center"/>
        <w:rPr>
          <w:rFonts w:ascii="Arial Narrow" w:hAnsi="Arial Narrow"/>
          <w:color w:val="002060"/>
          <w:sz w:val="24"/>
          <w:szCs w:val="24"/>
        </w:rPr>
      </w:pPr>
    </w:p>
    <w:p w14:paraId="2DE222F2" w14:textId="77777777" w:rsidR="00571645" w:rsidRPr="00571645" w:rsidRDefault="002E7879" w:rsidP="00571645">
      <w:pPr>
        <w:spacing w:after="0" w:line="280" w:lineRule="exact"/>
        <w:jc w:val="both"/>
        <w:rPr>
          <w:rFonts w:ascii="Arial Narrow" w:hAnsi="Arial Narrow"/>
          <w:color w:val="002060"/>
          <w:sz w:val="24"/>
          <w:szCs w:val="24"/>
        </w:rPr>
      </w:pPr>
      <w:r w:rsidRPr="00571645">
        <w:rPr>
          <w:rFonts w:ascii="Arial Narrow" w:hAnsi="Arial Narrow"/>
          <w:color w:val="002060"/>
          <w:sz w:val="24"/>
          <w:szCs w:val="24"/>
        </w:rPr>
        <w:t xml:space="preserve">   </w:t>
      </w:r>
      <w:r w:rsidR="00571645" w:rsidRPr="00571645">
        <w:rPr>
          <w:rFonts w:ascii="Arial Narrow" w:hAnsi="Arial Narrow"/>
          <w:color w:val="002060"/>
          <w:sz w:val="24"/>
          <w:szCs w:val="24"/>
        </w:rPr>
        <w:t>Eu estou de acordo com as regras de apoio e contrapartidas da Academia Brasileira de Neurologia.</w:t>
      </w:r>
    </w:p>
    <w:p w14:paraId="34E8B179" w14:textId="17CF7167" w:rsidR="003F242C" w:rsidRPr="00571645" w:rsidRDefault="00571645" w:rsidP="00220E11">
      <w:pPr>
        <w:spacing w:after="0"/>
        <w:rPr>
          <w:rFonts w:ascii="Arial Narrow" w:hAnsi="Arial Narrow"/>
          <w:color w:val="002060"/>
          <w:sz w:val="24"/>
          <w:szCs w:val="24"/>
        </w:rPr>
      </w:pPr>
      <w:r w:rsidRPr="00571645">
        <w:rPr>
          <w:rFonts w:ascii="Arial Narrow" w:hAnsi="Arial Narrow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463F2C" wp14:editId="0822DB7F">
                <wp:simplePos x="0" y="0"/>
                <wp:positionH relativeFrom="column">
                  <wp:posOffset>714375</wp:posOffset>
                </wp:positionH>
                <wp:positionV relativeFrom="paragraph">
                  <wp:posOffset>32385</wp:posOffset>
                </wp:positionV>
                <wp:extent cx="154940" cy="120015"/>
                <wp:effectExtent l="0" t="0" r="16510" b="13335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200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1D424" id="Retângulo 6" o:spid="_x0000_s1026" style="position:absolute;margin-left:56.25pt;margin-top:2.55pt;width:12.2pt;height: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" filled="f" strokecolor="black [3213]" strokeweight="1pt"/>
            </w:pict>
          </mc:Fallback>
        </mc:AlternateContent>
      </w:r>
      <w:r w:rsidRPr="00571645">
        <w:rPr>
          <w:rFonts w:ascii="Arial Narrow" w:hAnsi="Arial Narrow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28F7FA" wp14:editId="00EBECD5">
                <wp:simplePos x="0" y="0"/>
                <wp:positionH relativeFrom="column">
                  <wp:posOffset>140970</wp:posOffset>
                </wp:positionH>
                <wp:positionV relativeFrom="paragraph">
                  <wp:posOffset>30480</wp:posOffset>
                </wp:positionV>
                <wp:extent cx="154940" cy="120015"/>
                <wp:effectExtent l="0" t="0" r="16510" b="13335"/>
                <wp:wrapNone/>
                <wp:docPr id="22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200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2CD42" id="Retângulo 22" o:spid="_x0000_s1026" style="position:absolute;margin-left:11.1pt;margin-top:2.4pt;width:12.2pt;height:9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" filled="f" strokecolor="black [3213]" strokeweight="1pt"/>
            </w:pict>
          </mc:Fallback>
        </mc:AlternateContent>
      </w:r>
      <w:r w:rsidR="002E7879" w:rsidRPr="00571645">
        <w:rPr>
          <w:rFonts w:ascii="Arial Narrow" w:hAnsi="Arial Narrow"/>
          <w:color w:val="002060"/>
          <w:sz w:val="24"/>
          <w:szCs w:val="24"/>
        </w:rPr>
        <w:t xml:space="preserve">    </w:t>
      </w:r>
      <w:r w:rsidRPr="00571645">
        <w:rPr>
          <w:rFonts w:ascii="Arial Narrow" w:hAnsi="Arial Narrow"/>
          <w:color w:val="002060"/>
          <w:sz w:val="24"/>
          <w:szCs w:val="24"/>
        </w:rPr>
        <w:t xml:space="preserve">      </w:t>
      </w:r>
      <w:r w:rsidR="003F242C" w:rsidRPr="00571645">
        <w:rPr>
          <w:rFonts w:ascii="Arial Narrow" w:hAnsi="Arial Narrow"/>
          <w:color w:val="002060"/>
          <w:sz w:val="24"/>
          <w:szCs w:val="24"/>
        </w:rPr>
        <w:t>Sim</w:t>
      </w:r>
      <w:r w:rsidR="00284C91" w:rsidRPr="00571645">
        <w:rPr>
          <w:rFonts w:ascii="Arial Narrow" w:hAnsi="Arial Narrow"/>
          <w:color w:val="002060"/>
          <w:sz w:val="24"/>
          <w:szCs w:val="24"/>
        </w:rPr>
        <w:t xml:space="preserve">           </w:t>
      </w:r>
      <w:r w:rsidR="00EE46B1" w:rsidRPr="00571645">
        <w:rPr>
          <w:rFonts w:ascii="Arial Narrow" w:hAnsi="Arial Narrow"/>
          <w:color w:val="002060"/>
          <w:sz w:val="24"/>
          <w:szCs w:val="24"/>
        </w:rPr>
        <w:t>Não</w:t>
      </w:r>
    </w:p>
    <w:p w14:paraId="24843B35" w14:textId="77777777" w:rsidR="00571645" w:rsidRPr="00571645" w:rsidRDefault="00571645" w:rsidP="00571645">
      <w:pPr>
        <w:spacing w:after="0" w:line="280" w:lineRule="exact"/>
        <w:jc w:val="both"/>
        <w:rPr>
          <w:rFonts w:ascii="Arial Narrow" w:hAnsi="Arial Narrow"/>
          <w:b/>
          <w:bCs/>
          <w:color w:val="002060"/>
          <w:sz w:val="24"/>
          <w:szCs w:val="24"/>
        </w:rPr>
      </w:pPr>
    </w:p>
    <w:p w14:paraId="48EB3B14" w14:textId="38F184E6" w:rsidR="00571645" w:rsidRPr="00571645" w:rsidRDefault="00571645" w:rsidP="00571645">
      <w:pPr>
        <w:spacing w:after="0" w:line="280" w:lineRule="exact"/>
        <w:jc w:val="both"/>
        <w:rPr>
          <w:rFonts w:ascii="Arial Narrow" w:hAnsi="Arial Narrow"/>
          <w:color w:val="002060"/>
          <w:sz w:val="24"/>
          <w:szCs w:val="24"/>
        </w:rPr>
      </w:pPr>
      <w:r w:rsidRPr="00571645">
        <w:rPr>
          <w:rFonts w:ascii="Arial Narrow" w:hAnsi="Arial Narrow"/>
          <w:b/>
          <w:bCs/>
          <w:color w:val="002060"/>
          <w:sz w:val="24"/>
          <w:szCs w:val="24"/>
        </w:rPr>
        <w:t>IMPORTANTE: É imprescindível enviar a prévia da programação juntamente com este formulário para avaliação do Dep. Científico da ABN</w:t>
      </w:r>
      <w:r w:rsidRPr="00571645">
        <w:rPr>
          <w:rFonts w:ascii="Arial Narrow" w:hAnsi="Arial Narrow"/>
          <w:color w:val="002060"/>
          <w:sz w:val="24"/>
          <w:szCs w:val="24"/>
        </w:rPr>
        <w:t>.</w:t>
      </w:r>
    </w:p>
    <w:p w14:paraId="2C295694" w14:textId="77777777" w:rsidR="00571645" w:rsidRPr="00571645" w:rsidRDefault="00571645" w:rsidP="00220E11">
      <w:pPr>
        <w:spacing w:after="0"/>
        <w:rPr>
          <w:rFonts w:ascii="Arial Narrow" w:hAnsi="Arial Narrow"/>
          <w:b/>
          <w:bCs/>
          <w:color w:val="002060"/>
          <w:sz w:val="24"/>
          <w:szCs w:val="24"/>
        </w:rPr>
      </w:pPr>
    </w:p>
    <w:p w14:paraId="25AD96B6" w14:textId="2901265C" w:rsidR="00902A60" w:rsidRPr="00571645" w:rsidRDefault="008D0D53" w:rsidP="00220E11">
      <w:pPr>
        <w:spacing w:after="0"/>
        <w:rPr>
          <w:rFonts w:ascii="Arial Narrow" w:hAnsi="Arial Narrow"/>
          <w:b/>
          <w:bCs/>
          <w:color w:val="002060"/>
          <w:sz w:val="24"/>
          <w:szCs w:val="24"/>
        </w:rPr>
      </w:pPr>
      <w:r w:rsidRPr="00571645">
        <w:rPr>
          <w:rFonts w:ascii="Arial Narrow" w:hAnsi="Arial Narrow"/>
          <w:b/>
          <w:bCs/>
          <w:color w:val="002060"/>
          <w:sz w:val="24"/>
          <w:szCs w:val="24"/>
        </w:rPr>
        <w:t xml:space="preserve">ATENÇÃO: Este formulário deverá ser enviado ao e-mail </w:t>
      </w:r>
      <w:hyperlink r:id="rId10" w:history="1">
        <w:r w:rsidRPr="00571645">
          <w:rPr>
            <w:rStyle w:val="Hyperlink"/>
            <w:rFonts w:ascii="Arial Narrow" w:hAnsi="Arial Narrow"/>
            <w:b/>
            <w:bCs/>
            <w:color w:val="002060"/>
            <w:sz w:val="24"/>
            <w:szCs w:val="24"/>
          </w:rPr>
          <w:t>gerencia.eventos@abneuro.org.br</w:t>
        </w:r>
      </w:hyperlink>
      <w:r w:rsidRPr="00571645">
        <w:rPr>
          <w:rFonts w:ascii="Arial Narrow" w:hAnsi="Arial Narrow"/>
          <w:b/>
          <w:bCs/>
          <w:color w:val="002060"/>
          <w:sz w:val="24"/>
          <w:szCs w:val="24"/>
        </w:rPr>
        <w:t xml:space="preserve"> com o assunto “Nome do DC/CE</w:t>
      </w:r>
      <w:r w:rsidR="00F91076" w:rsidRPr="00571645">
        <w:rPr>
          <w:rFonts w:ascii="Arial Narrow" w:hAnsi="Arial Narrow"/>
          <w:b/>
          <w:bCs/>
          <w:color w:val="002060"/>
          <w:sz w:val="24"/>
          <w:szCs w:val="24"/>
        </w:rPr>
        <w:t>/Sociedade</w:t>
      </w:r>
      <w:r w:rsidRPr="00571645">
        <w:rPr>
          <w:rFonts w:ascii="Arial Narrow" w:hAnsi="Arial Narrow"/>
          <w:b/>
          <w:bCs/>
          <w:color w:val="002060"/>
          <w:sz w:val="24"/>
          <w:szCs w:val="24"/>
        </w:rPr>
        <w:t xml:space="preserve"> + nome do evento”.</w:t>
      </w:r>
    </w:p>
    <w:sectPr w:rsidR="00902A60" w:rsidRPr="00571645" w:rsidSect="00571645">
      <w:headerReference w:type="default" r:id="rId11"/>
      <w:footerReference w:type="default" r:id="rId12"/>
      <w:pgSz w:w="11906" w:h="16838" w:code="9"/>
      <w:pgMar w:top="993" w:right="1440" w:bottom="1008" w:left="1440" w:header="709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8F6878" w14:textId="77777777" w:rsidR="008A63E6" w:rsidRDefault="008A63E6" w:rsidP="00650259">
      <w:pPr>
        <w:spacing w:after="0" w:line="240" w:lineRule="auto"/>
      </w:pPr>
      <w:r>
        <w:separator/>
      </w:r>
    </w:p>
  </w:endnote>
  <w:endnote w:type="continuationSeparator" w:id="0">
    <w:p w14:paraId="2099E29E" w14:textId="77777777" w:rsidR="008A63E6" w:rsidRDefault="008A63E6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71B4A8A-CDBA-4082-B0DF-1E1DE0E90E8B}"/>
    <w:embedBold r:id="rId2" w:fontKey="{CBEB1AA9-C8E7-4ACF-B9BF-62A3E0543BA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2A3AD32-B7CA-4BFF-BEEB-DBEEB4323CDF}"/>
    <w:embedBold r:id="rId4" w:fontKey="{F7188640-E06E-4563-B2A6-FB5F3FDE9E80}"/>
    <w:embedItalic r:id="rId5" w:fontKey="{9BA60055-BDA4-43E3-86A6-1D38C069E45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5026D91E-CB23-4E10-8A82-6DAA7D9984A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9F7205AF-894B-4F59-9DD7-9A12527DBDA0}"/>
    <w:embedBold r:id="rId8" w:fontKey="{594E2FEE-5BDA-4634-AC01-3799EC4C6E27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9" w:fontKey="{30F001F1-617E-4740-96E7-AF43F401C5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072" w:type="dxa"/>
      <w:tblLook w:val="04A0" w:firstRow="1" w:lastRow="0" w:firstColumn="1" w:lastColumn="0" w:noHBand="0" w:noVBand="1"/>
    </w:tblPr>
    <w:tblGrid>
      <w:gridCol w:w="4678"/>
      <w:gridCol w:w="4394"/>
    </w:tblGrid>
    <w:tr w:rsidR="007F7B5D" w:rsidRPr="007F7B5D" w14:paraId="10C5DDC3" w14:textId="77777777" w:rsidTr="003328D5">
      <w:tc>
        <w:tcPr>
          <w:tcW w:w="4678" w:type="dxa"/>
          <w:vAlign w:val="center"/>
        </w:tcPr>
        <w:p w14:paraId="38BDCDB7" w14:textId="1537C5FB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394" w:type="dxa"/>
          <w:vAlign w:val="center"/>
        </w:tcPr>
        <w:p w14:paraId="6489AD2F" w14:textId="06EC8A2F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11D934B8" w14:textId="17B2F36C" w:rsidR="0090596C" w:rsidRDefault="00DC35CE" w:rsidP="007F7B5D">
    <w:pPr>
      <w:pStyle w:val="SemEspaamento"/>
    </w:pPr>
    <w:r w:rsidRPr="00234700">
      <w:rPr>
        <w:noProof/>
        <w:szCs w:val="24"/>
        <w:lang w:val="pt-BR" w:bidi="pt-B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4AD065D" wp14:editId="5BB241B2">
              <wp:simplePos x="0" y="0"/>
              <wp:positionH relativeFrom="page">
                <wp:posOffset>4362450</wp:posOffset>
              </wp:positionH>
              <wp:positionV relativeFrom="paragraph">
                <wp:posOffset>107011</wp:posOffset>
              </wp:positionV>
              <wp:extent cx="3149462" cy="312420"/>
              <wp:effectExtent l="0" t="0" r="0" b="0"/>
              <wp:wrapNone/>
              <wp:docPr id="9" name="Caixa de Texto 2">
                <a:hlinkClick xmlns:a="http://schemas.openxmlformats.org/drawingml/2006/main" r:id="rId1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9462" cy="3124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200F02" w14:textId="6DDD889C" w:rsidR="00234700" w:rsidRPr="00DC35CE" w:rsidRDefault="00902A60" w:rsidP="00902A60">
                          <w:pPr>
                            <w:jc w:val="right"/>
                            <w:rPr>
                              <w:rFonts w:ascii="Arial Nova" w:hAnsi="Arial Nova"/>
                              <w:color w:val="FFFFFF" w:themeColor="background1"/>
                              <w:sz w:val="22"/>
                              <w:szCs w:val="22"/>
                              <w:u w:val="double"/>
                            </w:rPr>
                          </w:pPr>
                          <w:r>
                            <w:rPr>
                              <w:rFonts w:ascii="Arial Nova" w:hAnsi="Arial Nova"/>
                              <w:color w:val="FFFFFF" w:themeColor="background1"/>
                              <w:sz w:val="22"/>
                              <w:szCs w:val="22"/>
                              <w:u w:val="double"/>
                            </w:rPr>
                            <w:t>gerencia.</w:t>
                          </w:r>
                          <w:r w:rsidR="00234700" w:rsidRPr="00DC35CE">
                            <w:rPr>
                              <w:rFonts w:ascii="Arial Nova" w:hAnsi="Arial Nova"/>
                              <w:color w:val="FFFFFF" w:themeColor="background1"/>
                              <w:sz w:val="22"/>
                              <w:szCs w:val="22"/>
                              <w:u w:val="double"/>
                            </w:rPr>
                            <w:t>eventos@abneuro.org</w:t>
                          </w:r>
                          <w:r>
                            <w:rPr>
                              <w:rFonts w:ascii="Arial Nova" w:hAnsi="Arial Nova"/>
                              <w:color w:val="FFFFFF" w:themeColor="background1"/>
                              <w:sz w:val="22"/>
                              <w:szCs w:val="22"/>
                              <w:u w:val="double"/>
                            </w:rPr>
                            <w:t>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AD065D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href="mailto:gerencia.eventos@abneuro.org.br?subject=DC/CE%20+%20Nome%20do%20Evento" style="position:absolute;margin-left:343.5pt;margin-top:8.45pt;width:248pt;height:24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" o:button="t" filled="f" stroked="f">
              <v:fill o:detectmouseclick="t"/>
              <v:textbox>
                <w:txbxContent>
                  <w:p w14:paraId="60200F02" w14:textId="6DDD889C" w:rsidR="00234700" w:rsidRPr="00DC35CE" w:rsidRDefault="00902A60" w:rsidP="00902A60">
                    <w:pPr>
                      <w:jc w:val="right"/>
                      <w:rPr>
                        <w:rFonts w:ascii="Arial Nova" w:hAnsi="Arial Nova"/>
                        <w:color w:val="FFFFFF" w:themeColor="background1"/>
                        <w:sz w:val="22"/>
                        <w:szCs w:val="22"/>
                        <w:u w:val="double"/>
                      </w:rPr>
                    </w:pPr>
                    <w:r>
                      <w:rPr>
                        <w:rFonts w:ascii="Arial Nova" w:hAnsi="Arial Nova"/>
                        <w:color w:val="FFFFFF" w:themeColor="background1"/>
                        <w:sz w:val="22"/>
                        <w:szCs w:val="22"/>
                        <w:u w:val="double"/>
                      </w:rPr>
                      <w:t>gerencia.</w:t>
                    </w:r>
                    <w:r w:rsidR="00234700" w:rsidRPr="00DC35CE">
                      <w:rPr>
                        <w:rFonts w:ascii="Arial Nova" w:hAnsi="Arial Nova"/>
                        <w:color w:val="FFFFFF" w:themeColor="background1"/>
                        <w:sz w:val="22"/>
                        <w:szCs w:val="22"/>
                        <w:u w:val="double"/>
                      </w:rPr>
                      <w:t>eventos@abneuro.org</w:t>
                    </w:r>
                    <w:r>
                      <w:rPr>
                        <w:rFonts w:ascii="Arial Nova" w:hAnsi="Arial Nova"/>
                        <w:color w:val="FFFFFF" w:themeColor="background1"/>
                        <w:sz w:val="22"/>
                        <w:szCs w:val="22"/>
                        <w:u w:val="double"/>
                      </w:rPr>
                      <w:t>.br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0B48E5" w14:textId="77777777" w:rsidR="008A63E6" w:rsidRDefault="008A63E6" w:rsidP="00650259">
      <w:pPr>
        <w:spacing w:after="0" w:line="240" w:lineRule="auto"/>
      </w:pPr>
      <w:r>
        <w:separator/>
      </w:r>
    </w:p>
  </w:footnote>
  <w:footnote w:type="continuationSeparator" w:id="0">
    <w:p w14:paraId="3ACD4BA7" w14:textId="77777777" w:rsidR="008A63E6" w:rsidRDefault="008A63E6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6C670" w14:textId="02CBB880" w:rsidR="00650259" w:rsidRPr="00480A6A" w:rsidRDefault="00504610" w:rsidP="00571645">
    <w:pPr>
      <w:pStyle w:val="SemEspaamento"/>
      <w:spacing w:after="0"/>
      <w:jc w:val="center"/>
      <w:rPr>
        <w:rFonts w:ascii="Arial Narrow" w:hAnsi="Arial Narrow"/>
        <w:b/>
        <w:bCs/>
        <w:color w:val="002060"/>
        <w:sz w:val="44"/>
        <w:szCs w:val="56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077CD48F" wp14:editId="2FD7CD17">
          <wp:simplePos x="0" y="0"/>
          <wp:positionH relativeFrom="page">
            <wp:align>left</wp:align>
          </wp:positionH>
          <wp:positionV relativeFrom="paragraph">
            <wp:posOffset>-429583</wp:posOffset>
          </wp:positionV>
          <wp:extent cx="7563972" cy="10699844"/>
          <wp:effectExtent l="0" t="0" r="0" b="6350"/>
          <wp:wrapNone/>
          <wp:docPr id="923898264" name="Imagem 1" descr="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3898264" name="Imagem 1" descr="Padrão do plano de fundo&#10;&#10;Descrição gerad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982" cy="107196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0A6A" w:rsidRPr="003054EF">
      <w:rPr>
        <w:rFonts w:ascii="Arial Narrow" w:hAnsi="Arial Narrow"/>
        <w:b/>
        <w:bCs/>
        <w:color w:val="002060"/>
        <w:sz w:val="40"/>
        <w:szCs w:val="52"/>
      </w:rPr>
      <w:t xml:space="preserve">Formulário de </w:t>
    </w:r>
    <w:r w:rsidR="00220E11" w:rsidRPr="003054EF">
      <w:rPr>
        <w:rFonts w:ascii="Arial Narrow" w:hAnsi="Arial Narrow"/>
        <w:b/>
        <w:bCs/>
        <w:color w:val="002060"/>
        <w:sz w:val="40"/>
        <w:szCs w:val="52"/>
      </w:rPr>
      <w:t>Solicitação</w:t>
    </w:r>
    <w:r w:rsidR="00C01E70">
      <w:rPr>
        <w:rFonts w:ascii="Arial Narrow" w:hAnsi="Arial Narrow"/>
        <w:b/>
        <w:bCs/>
        <w:color w:val="002060"/>
        <w:sz w:val="40"/>
        <w:szCs w:val="52"/>
      </w:rPr>
      <w:t xml:space="preserve"> Organização</w:t>
    </w:r>
    <w:r w:rsidR="00480A6A" w:rsidRPr="003054EF">
      <w:rPr>
        <w:rFonts w:ascii="Arial Narrow" w:hAnsi="Arial Narrow"/>
        <w:b/>
        <w:bCs/>
        <w:color w:val="002060"/>
        <w:sz w:val="40"/>
        <w:szCs w:val="52"/>
      </w:rPr>
      <w:t xml:space="preserve"> </w:t>
    </w:r>
    <w:r w:rsidR="00220E11" w:rsidRPr="003054EF">
      <w:rPr>
        <w:rFonts w:ascii="Arial Narrow" w:hAnsi="Arial Narrow"/>
        <w:b/>
        <w:bCs/>
        <w:color w:val="002060"/>
        <w:sz w:val="40"/>
        <w:szCs w:val="52"/>
      </w:rPr>
      <w:t>de Eventos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68147965">
    <w:abstractNumId w:val="11"/>
  </w:num>
  <w:num w:numId="2" w16cid:durableId="1779371148">
    <w:abstractNumId w:val="7"/>
  </w:num>
  <w:num w:numId="3" w16cid:durableId="475611520">
    <w:abstractNumId w:val="15"/>
  </w:num>
  <w:num w:numId="4" w16cid:durableId="1098064693">
    <w:abstractNumId w:val="12"/>
  </w:num>
  <w:num w:numId="5" w16cid:durableId="1421946658">
    <w:abstractNumId w:val="13"/>
  </w:num>
  <w:num w:numId="6" w16cid:durableId="1141847658">
    <w:abstractNumId w:val="19"/>
  </w:num>
  <w:num w:numId="7" w16cid:durableId="1772435599">
    <w:abstractNumId w:val="6"/>
  </w:num>
  <w:num w:numId="8" w16cid:durableId="478809099">
    <w:abstractNumId w:val="10"/>
  </w:num>
  <w:num w:numId="9" w16cid:durableId="1044522102">
    <w:abstractNumId w:val="17"/>
  </w:num>
  <w:num w:numId="10" w16cid:durableId="153842361">
    <w:abstractNumId w:val="1"/>
  </w:num>
  <w:num w:numId="11" w16cid:durableId="766313090">
    <w:abstractNumId w:val="5"/>
  </w:num>
  <w:num w:numId="12" w16cid:durableId="1245885">
    <w:abstractNumId w:val="0"/>
  </w:num>
  <w:num w:numId="13" w16cid:durableId="762725711">
    <w:abstractNumId w:val="2"/>
  </w:num>
  <w:num w:numId="14" w16cid:durableId="1632175672">
    <w:abstractNumId w:val="9"/>
  </w:num>
  <w:num w:numId="15" w16cid:durableId="2054495076">
    <w:abstractNumId w:val="8"/>
  </w:num>
  <w:num w:numId="16" w16cid:durableId="890926882">
    <w:abstractNumId w:val="16"/>
  </w:num>
  <w:num w:numId="17" w16cid:durableId="1607811688">
    <w:abstractNumId w:val="3"/>
  </w:num>
  <w:num w:numId="18" w16cid:durableId="1701975679">
    <w:abstractNumId w:val="21"/>
  </w:num>
  <w:num w:numId="19" w16cid:durableId="1512186931">
    <w:abstractNumId w:val="18"/>
  </w:num>
  <w:num w:numId="20" w16cid:durableId="546449213">
    <w:abstractNumId w:val="14"/>
  </w:num>
  <w:num w:numId="21" w16cid:durableId="126825213">
    <w:abstractNumId w:val="20"/>
  </w:num>
  <w:num w:numId="22" w16cid:durableId="73035113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E59"/>
    <w:rsid w:val="0001456A"/>
    <w:rsid w:val="000456E1"/>
    <w:rsid w:val="00052382"/>
    <w:rsid w:val="00057DB0"/>
    <w:rsid w:val="0006568A"/>
    <w:rsid w:val="00070659"/>
    <w:rsid w:val="0007188C"/>
    <w:rsid w:val="00076F0F"/>
    <w:rsid w:val="00084253"/>
    <w:rsid w:val="000A058F"/>
    <w:rsid w:val="000D1F49"/>
    <w:rsid w:val="00102715"/>
    <w:rsid w:val="00132430"/>
    <w:rsid w:val="00143164"/>
    <w:rsid w:val="001727CA"/>
    <w:rsid w:val="00174A1C"/>
    <w:rsid w:val="00176A19"/>
    <w:rsid w:val="00187CB0"/>
    <w:rsid w:val="0021485B"/>
    <w:rsid w:val="00220E11"/>
    <w:rsid w:val="00234700"/>
    <w:rsid w:val="00284C91"/>
    <w:rsid w:val="002928D0"/>
    <w:rsid w:val="002B3B5B"/>
    <w:rsid w:val="002C55D8"/>
    <w:rsid w:val="002C56E6"/>
    <w:rsid w:val="002E21C5"/>
    <w:rsid w:val="002E7879"/>
    <w:rsid w:val="002F5396"/>
    <w:rsid w:val="003054EF"/>
    <w:rsid w:val="003328D5"/>
    <w:rsid w:val="00361E11"/>
    <w:rsid w:val="003859FB"/>
    <w:rsid w:val="0039509D"/>
    <w:rsid w:val="003B4744"/>
    <w:rsid w:val="003F0847"/>
    <w:rsid w:val="003F242C"/>
    <w:rsid w:val="0040090B"/>
    <w:rsid w:val="00441C47"/>
    <w:rsid w:val="0046302A"/>
    <w:rsid w:val="004702C7"/>
    <w:rsid w:val="00472CF7"/>
    <w:rsid w:val="00480A6A"/>
    <w:rsid w:val="004814D9"/>
    <w:rsid w:val="00487D2D"/>
    <w:rsid w:val="004D5D62"/>
    <w:rsid w:val="00501B67"/>
    <w:rsid w:val="00504610"/>
    <w:rsid w:val="005112D0"/>
    <w:rsid w:val="00522F8D"/>
    <w:rsid w:val="00571645"/>
    <w:rsid w:val="00577E06"/>
    <w:rsid w:val="00590C78"/>
    <w:rsid w:val="005A3BF7"/>
    <w:rsid w:val="005D2100"/>
    <w:rsid w:val="005E08E7"/>
    <w:rsid w:val="005E2545"/>
    <w:rsid w:val="005F2035"/>
    <w:rsid w:val="005F7990"/>
    <w:rsid w:val="00602831"/>
    <w:rsid w:val="00617CCB"/>
    <w:rsid w:val="0063739C"/>
    <w:rsid w:val="00650259"/>
    <w:rsid w:val="006C7D3F"/>
    <w:rsid w:val="00770F25"/>
    <w:rsid w:val="007A35A8"/>
    <w:rsid w:val="007B0A85"/>
    <w:rsid w:val="007C6A52"/>
    <w:rsid w:val="007F7B5D"/>
    <w:rsid w:val="0082043E"/>
    <w:rsid w:val="00830C98"/>
    <w:rsid w:val="00836129"/>
    <w:rsid w:val="008900B6"/>
    <w:rsid w:val="008942DE"/>
    <w:rsid w:val="008A63E6"/>
    <w:rsid w:val="008B44E1"/>
    <w:rsid w:val="008D0D53"/>
    <w:rsid w:val="008E203A"/>
    <w:rsid w:val="00902A60"/>
    <w:rsid w:val="0090596C"/>
    <w:rsid w:val="0091229C"/>
    <w:rsid w:val="00940E73"/>
    <w:rsid w:val="0097224E"/>
    <w:rsid w:val="0098597D"/>
    <w:rsid w:val="009907C1"/>
    <w:rsid w:val="0099395B"/>
    <w:rsid w:val="009F619A"/>
    <w:rsid w:val="009F6DDE"/>
    <w:rsid w:val="00A15699"/>
    <w:rsid w:val="00A370A8"/>
    <w:rsid w:val="00AA1E59"/>
    <w:rsid w:val="00B5782B"/>
    <w:rsid w:val="00B921C8"/>
    <w:rsid w:val="00BD4753"/>
    <w:rsid w:val="00BD5CB1"/>
    <w:rsid w:val="00BE62EE"/>
    <w:rsid w:val="00C003BA"/>
    <w:rsid w:val="00C01E70"/>
    <w:rsid w:val="00C46878"/>
    <w:rsid w:val="00C66134"/>
    <w:rsid w:val="00C82B95"/>
    <w:rsid w:val="00C91F29"/>
    <w:rsid w:val="00CB1721"/>
    <w:rsid w:val="00CB4A51"/>
    <w:rsid w:val="00CD4532"/>
    <w:rsid w:val="00CD47B0"/>
    <w:rsid w:val="00CD70CE"/>
    <w:rsid w:val="00CE5600"/>
    <w:rsid w:val="00CE6104"/>
    <w:rsid w:val="00CE7918"/>
    <w:rsid w:val="00D16163"/>
    <w:rsid w:val="00D5050A"/>
    <w:rsid w:val="00D64379"/>
    <w:rsid w:val="00D76B2A"/>
    <w:rsid w:val="00D925DB"/>
    <w:rsid w:val="00DA0EEC"/>
    <w:rsid w:val="00DB3FAD"/>
    <w:rsid w:val="00DC2731"/>
    <w:rsid w:val="00DC35CE"/>
    <w:rsid w:val="00E012A3"/>
    <w:rsid w:val="00E0562A"/>
    <w:rsid w:val="00E139C4"/>
    <w:rsid w:val="00E61C09"/>
    <w:rsid w:val="00E67505"/>
    <w:rsid w:val="00E677FE"/>
    <w:rsid w:val="00EB3B58"/>
    <w:rsid w:val="00EC7359"/>
    <w:rsid w:val="00EE3054"/>
    <w:rsid w:val="00EE46B1"/>
    <w:rsid w:val="00F00606"/>
    <w:rsid w:val="00F01256"/>
    <w:rsid w:val="00F0387F"/>
    <w:rsid w:val="00F42D15"/>
    <w:rsid w:val="00F52451"/>
    <w:rsid w:val="00F61277"/>
    <w:rsid w:val="00F65876"/>
    <w:rsid w:val="00F91076"/>
    <w:rsid w:val="00FB7D59"/>
    <w:rsid w:val="00FC7475"/>
    <w:rsid w:val="00FE78A0"/>
    <w:rsid w:val="00FF0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E655DC"/>
  <w15:chartTrackingRefBased/>
  <w15:docId w15:val="{EFD8B4E3-A6C5-491C-A61B-DF1B36743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/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character" w:styleId="MenoPendente">
    <w:name w:val="Unresolved Mention"/>
    <w:basedOn w:val="Fontepargpadro"/>
    <w:uiPriority w:val="99"/>
    <w:semiHidden/>
    <w:rsid w:val="008D0D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gerencia.eventos@abneuro.org.b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erencia.eventos@abneuro.org.br?subject=DC/CE%20+%20Nome%20do%20Event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lly%20Santana\OneDrive\PROJETOS\CONSULTORIA\ABN\GERAL\Formul&#225;rio%20para%20solicita&#231;&#227;o%20de%20apoio%20a%20eventos%20AB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FE594B529B34887BADB38C5156FD63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3AA7F30-07FA-44D0-8D65-EF2026067F7C}"/>
      </w:docPartPr>
      <w:docPartBody>
        <w:p w:rsidR="007E2384" w:rsidRDefault="007E2384" w:rsidP="007E2384">
          <w:pPr>
            <w:pStyle w:val="4FE594B529B34887BADB38C5156FD63A"/>
          </w:pPr>
          <w:r w:rsidRPr="00143164">
            <w:rPr>
              <w:lang w:bidi="pt-BR"/>
            </w:rPr>
            <w:t>Nome</w:t>
          </w:r>
        </w:p>
      </w:docPartBody>
    </w:docPart>
    <w:docPart>
      <w:docPartPr>
        <w:name w:val="6EBCF374C98A4A1C82AC9D9EB1672B4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97B89D-369B-4430-AC50-8A723CAE8D3B}"/>
      </w:docPartPr>
      <w:docPartBody>
        <w:p w:rsidR="007E2384" w:rsidRDefault="007E2384" w:rsidP="007E2384">
          <w:pPr>
            <w:pStyle w:val="6EBCF374C98A4A1C82AC9D9EB1672B4F"/>
          </w:pPr>
          <w:r w:rsidRPr="00143164">
            <w:rPr>
              <w:lang w:bidi="pt-BR"/>
            </w:rPr>
            <w:t>Nome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79E"/>
    <w:rsid w:val="002D3286"/>
    <w:rsid w:val="003353F5"/>
    <w:rsid w:val="004B379E"/>
    <w:rsid w:val="005C69C3"/>
    <w:rsid w:val="006B7DFB"/>
    <w:rsid w:val="006D74B3"/>
    <w:rsid w:val="007C17DE"/>
    <w:rsid w:val="007E2384"/>
    <w:rsid w:val="00BE280E"/>
    <w:rsid w:val="00DF6313"/>
    <w:rsid w:val="00F42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4B379E"/>
    <w:rPr>
      <w:color w:val="808080"/>
    </w:rPr>
  </w:style>
  <w:style w:type="paragraph" w:customStyle="1" w:styleId="4FE594B529B34887BADB38C5156FD63A">
    <w:name w:val="4FE594B529B34887BADB38C5156FD63A"/>
    <w:rsid w:val="007E2384"/>
    <w:rPr>
      <w:kern w:val="2"/>
      <w14:ligatures w14:val="standardContextual"/>
    </w:rPr>
  </w:style>
  <w:style w:type="paragraph" w:customStyle="1" w:styleId="6EBCF374C98A4A1C82AC9D9EB1672B4F">
    <w:name w:val="6EBCF374C98A4A1C82AC9D9EB1672B4F"/>
    <w:rsid w:val="007E2384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e6c4f96-b82c-4e61-9d22-fe1f7a28267f">
      <Terms xmlns="http://schemas.microsoft.com/office/infopath/2007/PartnerControls"/>
    </lcf76f155ced4ddcb4097134ff3c332f>
    <TaxCatchAll xmlns="e9581cd1-43a4-4a92-ad08-cc687fe561d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D3DA5C17333EF419F7E66233222A0E5" ma:contentTypeVersion="13" ma:contentTypeDescription="Crie um novo documento." ma:contentTypeScope="" ma:versionID="431ea5ce7c992271c23722c0a67258c2">
  <xsd:schema xmlns:xsd="http://www.w3.org/2001/XMLSchema" xmlns:xs="http://www.w3.org/2001/XMLSchema" xmlns:p="http://schemas.microsoft.com/office/2006/metadata/properties" xmlns:ns2="8e6c4f96-b82c-4e61-9d22-fe1f7a28267f" xmlns:ns3="e9581cd1-43a4-4a92-ad08-cc687fe561d2" targetNamespace="http://schemas.microsoft.com/office/2006/metadata/properties" ma:root="true" ma:fieldsID="320c8ab04199301106138ebc7774b756" ns2:_="" ns3:_="">
    <xsd:import namespace="8e6c4f96-b82c-4e61-9d22-fe1f7a28267f"/>
    <xsd:import namespace="e9581cd1-43a4-4a92-ad08-cc687fe561d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6c4f96-b82c-4e61-9d22-fe1f7a28267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Marcações de imagem" ma:readOnly="false" ma:fieldId="{5cf76f15-5ced-4ddc-b409-7134ff3c332f}" ma:taxonomyMulti="true" ma:sspId="9d05bd75-bb08-4056-a79f-fd3238aa1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81cd1-43a4-4a92-ad08-cc687fe561d2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75fca781-b0b2-459e-988b-f5ef90c788fd}" ma:internalName="TaxCatchAll" ma:showField="CatchAllData" ma:web="e9581cd1-43a4-4a92-ad08-cc687fe561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e6c4f96-b82c-4e61-9d22-fe1f7a28267f"/>
    <ds:schemaRef ds:uri="e9581cd1-43a4-4a92-ad08-cc687fe561d2"/>
  </ds:schemaRefs>
</ds:datastoreItem>
</file>

<file path=customXml/itemProps2.xml><?xml version="1.0" encoding="utf-8"?>
<ds:datastoreItem xmlns:ds="http://schemas.openxmlformats.org/officeDocument/2006/customXml" ds:itemID="{8F1BF505-7A05-492C-B615-5FA27A11EBA0}"/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para solicitação de apoio a eventos ABN</Template>
  <TotalTime>2</TotalTime>
  <Pages>1</Pages>
  <Words>204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Mailson Tinoco dos Santos</cp:lastModifiedBy>
  <cp:revision>3</cp:revision>
  <dcterms:created xsi:type="dcterms:W3CDTF">2020-08-25T16:41:00Z</dcterms:created>
  <dcterms:modified xsi:type="dcterms:W3CDTF">2025-05-28T11:59:00Z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0x010100AD3DA5C17333EF419F7E66233222A0E5</vt:lpwstr>
  </property>
  <property fmtid="{D5CDD505-2E9C-101B-9397-08002B2CF9AE}" pid="3" name="MediaServiceImageTags">
    <vt:lpwstr/>
  </property>
</Properties>
</file>