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page" w:horzAnchor="margin" w:tblpY="1369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96"/>
        <w:gridCol w:w="5805"/>
        <w:gridCol w:w="97"/>
      </w:tblGrid>
      <w:tr w:rsidR="00551A4B" w:rsidRPr="00551A4B" w14:paraId="2208311B" w14:textId="77777777" w:rsidTr="00551A4B">
        <w:tc>
          <w:tcPr>
            <w:tcW w:w="5000" w:type="pct"/>
            <w:gridSpan w:val="4"/>
            <w:shd w:val="clear" w:color="auto" w:fill="002060"/>
          </w:tcPr>
          <w:p w14:paraId="09D0959C" w14:textId="79D1E4DE" w:rsidR="00650259" w:rsidRPr="00551A4B" w:rsidRDefault="00472CF7" w:rsidP="00551A4B">
            <w:pPr>
              <w:pStyle w:val="Ttulo1"/>
              <w:tabs>
                <w:tab w:val="center" w:pos="44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lang w:val="pt-BR"/>
              </w:rPr>
              <w:t>Informações do representante</w:t>
            </w:r>
            <w:r w:rsidRPr="00551A4B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51A4B" w:rsidRPr="00551A4B" w14:paraId="4E150A64" w14:textId="77777777" w:rsidTr="00551A4B">
        <w:tc>
          <w:tcPr>
            <w:tcW w:w="1738" w:type="pct"/>
            <w:vAlign w:val="bottom"/>
          </w:tcPr>
          <w:p w14:paraId="2F508B76" w14:textId="715BBA23" w:rsidR="00650259" w:rsidRPr="00551A4B" w:rsidRDefault="00551A4B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color w:val="002060"/>
                  <w:sz w:val="22"/>
                  <w:szCs w:val="22"/>
                  <w:lang w:val="pt-BR"/>
                </w:rPr>
                <w:id w:val="1621259925"/>
                <w:placeholder>
                  <w:docPart w:val="F5A63E6C7FEE49E194253167983ADA8F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551A4B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472CF7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4002FF9D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CDC5AB3" w14:textId="77777777" w:rsidTr="00551A4B">
        <w:tc>
          <w:tcPr>
            <w:tcW w:w="1738" w:type="pct"/>
            <w:vAlign w:val="bottom"/>
          </w:tcPr>
          <w:p w14:paraId="14A47E35" w14:textId="444FBF8E" w:rsidR="00B921C8" w:rsidRPr="00551A4B" w:rsidRDefault="00B921C8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058A7CA4" w14:textId="77777777" w:rsidR="00B921C8" w:rsidRPr="00551A4B" w:rsidRDefault="00B921C8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82C909E" w14:textId="77777777" w:rsidTr="00551A4B">
        <w:tc>
          <w:tcPr>
            <w:tcW w:w="1738" w:type="pct"/>
            <w:vAlign w:val="bottom"/>
          </w:tcPr>
          <w:p w14:paraId="183C8ECC" w14:textId="14F2BFBA" w:rsidR="00650259" w:rsidRPr="00551A4B" w:rsidRDefault="00472CF7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663EF43C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3673B68F" w14:textId="77777777" w:rsidTr="00551A4B">
        <w:tc>
          <w:tcPr>
            <w:tcW w:w="1738" w:type="pct"/>
            <w:vAlign w:val="bottom"/>
          </w:tcPr>
          <w:p w14:paraId="00B4C9AE" w14:textId="3501D056" w:rsidR="00650259" w:rsidRPr="00551A4B" w:rsidRDefault="00472CF7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 w:bidi="pt-BR"/>
              </w:rPr>
              <w:t>Telefone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2A9C83E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0A3AA491" w14:textId="77777777" w:rsidTr="00551A4B">
        <w:tc>
          <w:tcPr>
            <w:tcW w:w="1738" w:type="pct"/>
            <w:vAlign w:val="bottom"/>
          </w:tcPr>
          <w:p w14:paraId="102F6E98" w14:textId="02D6F2C7" w:rsidR="00650259" w:rsidRPr="00551A4B" w:rsidRDefault="0039509D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06B288E6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02C935F" w14:textId="77777777" w:rsidTr="00551A4B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elacomgrade"/>
              <w:tblW w:w="826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  <w:gridCol w:w="1674"/>
              <w:gridCol w:w="2537"/>
              <w:gridCol w:w="1650"/>
              <w:gridCol w:w="5858"/>
            </w:tblGrid>
            <w:tr w:rsidR="00551A4B" w:rsidRPr="00551A4B" w14:paraId="2A6A7BFC" w14:textId="77777777" w:rsidTr="009F1542">
              <w:trPr>
                <w:trHeight w:val="54"/>
              </w:trPr>
              <w:tc>
                <w:tcPr>
                  <w:tcW w:w="3026" w:type="pct"/>
                  <w:gridSpan w:val="4"/>
                  <w:shd w:val="clear" w:color="auto" w:fill="auto"/>
                  <w:vAlign w:val="bottom"/>
                </w:tcPr>
                <w:p w14:paraId="3479C829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  <w:p w14:paraId="3F008E9B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  <w:p w14:paraId="136BB59D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  <w:tc>
                <w:tcPr>
                  <w:tcW w:w="1974" w:type="pct"/>
                  <w:vAlign w:val="bottom"/>
                </w:tcPr>
                <w:p w14:paraId="262311B1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color w:val="002060"/>
                    </w:rPr>
                  </w:pPr>
                </w:p>
              </w:tc>
            </w:tr>
            <w:tr w:rsidR="00551A4B" w:rsidRPr="00551A4B" w14:paraId="2A90392E" w14:textId="77777777" w:rsidTr="009F1542">
              <w:trPr>
                <w:gridAfter w:val="1"/>
                <w:wAfter w:w="1974" w:type="pct"/>
              </w:trPr>
              <w:tc>
                <w:tcPr>
                  <w:tcW w:w="3026" w:type="pct"/>
                  <w:gridSpan w:val="4"/>
                  <w:shd w:val="clear" w:color="auto" w:fill="002060"/>
                </w:tcPr>
                <w:p w14:paraId="52232D5D" w14:textId="2B7F9CBB" w:rsidR="005D2100" w:rsidRPr="00551A4B" w:rsidRDefault="004814D9" w:rsidP="00551A4B">
                  <w:pPr>
                    <w:pStyle w:val="Ttulo1"/>
                    <w:framePr w:hSpace="141" w:wrap="around" w:vAnchor="page" w:hAnchor="margin" w:y="1369"/>
                    <w:ind w:left="-218"/>
                    <w:rPr>
                      <w:rFonts w:ascii="Arial Narrow" w:hAnsi="Arial Narrow"/>
                      <w:color w:val="002060"/>
                      <w:lang w:val="pt-BR"/>
                    </w:rPr>
                  </w:pPr>
                  <w:bookmarkStart w:id="0" w:name="_Hlk521325947"/>
                  <w:r w:rsidRPr="00551A4B">
                    <w:rPr>
                      <w:rFonts w:ascii="Arial Narrow" w:hAnsi="Arial Narrow"/>
                      <w:color w:val="002060"/>
                      <w:lang w:val="pt-BR"/>
                    </w:rPr>
                    <w:t xml:space="preserve">    </w:t>
                  </w:r>
                  <w:r w:rsidR="005D2100" w:rsidRPr="00551A4B">
                    <w:rPr>
                      <w:rFonts w:ascii="Arial Narrow" w:hAnsi="Arial Narrow"/>
                      <w:color w:val="002060"/>
                      <w:lang w:val="pt-BR"/>
                    </w:rPr>
                    <w:t>Informações da entidade solicitante</w:t>
                  </w:r>
                </w:p>
              </w:tc>
            </w:tr>
            <w:bookmarkEnd w:id="0"/>
            <w:tr w:rsidR="00551A4B" w:rsidRPr="00551A4B" w14:paraId="30A535E9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9EE5EDE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Nome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8BA5D97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2B26F8C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4D11ED22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E-mail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3C301C0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3F87283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11226520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Endereço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8E4202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07738502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F1E5F3B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Redes sociais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B383C71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747AD924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5C25BEA" w14:textId="77777777" w:rsidR="005D2100" w:rsidRPr="00551A4B" w:rsidRDefault="005D2100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Site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C4D1712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6E445C9A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4498D71" w14:textId="09E7FE9F" w:rsidR="00D64379" w:rsidRPr="00551A4B" w:rsidRDefault="00D64379" w:rsidP="00551A4B">
                  <w:pPr>
                    <w:pStyle w:val="Recuonormal"/>
                    <w:framePr w:hSpace="141" w:wrap="around" w:vAnchor="page" w:hAnchor="margin" w:y="1369"/>
                    <w:ind w:left="66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  <w:r w:rsidRPr="00551A4B"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  <w:t>Caso seja uma liga, já é associada a ABN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4C40018" w14:textId="77777777" w:rsidR="00D64379" w:rsidRPr="00551A4B" w:rsidRDefault="00D64379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51A4B" w:rsidRPr="00551A4B" w14:paraId="1E17BDA9" w14:textId="77777777" w:rsidTr="009F1542">
              <w:trPr>
                <w:gridAfter w:val="1"/>
                <w:wAfter w:w="1974" w:type="pct"/>
              </w:trPr>
              <w:sdt>
                <w:sdtPr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  <w:id w:val="-201941420"/>
                  <w:placeholder>
                    <w:docPart w:val="BE0C317BDFAB4D12A0540FA7FCE0308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51" w:type="pct"/>
                      <w:vAlign w:val="bottom"/>
                    </w:tcPr>
                    <w:p w14:paraId="27E91E7C" w14:textId="77777777" w:rsidR="005D2100" w:rsidRPr="00551A4B" w:rsidRDefault="005D2100" w:rsidP="00551A4B">
                      <w:pPr>
                        <w:pStyle w:val="Recuonormal"/>
                        <w:framePr w:hSpace="141" w:wrap="around" w:vAnchor="page" w:hAnchor="margin" w:y="1369"/>
                        <w:ind w:left="66"/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/>
                        </w:rPr>
                      </w:pPr>
                      <w:r w:rsidRPr="00551A4B">
                        <w:rPr>
                          <w:rStyle w:val="TextodoEspaoReservado"/>
                          <w:rFonts w:ascii="Arial Narrow" w:hAnsi="Arial Narrow"/>
                          <w:color w:val="002060"/>
                          <w:sz w:val="22"/>
                          <w:szCs w:val="22"/>
                          <w:lang w:val="pt-BR" w:bidi="pt-BR"/>
                        </w:rPr>
                        <w:t>Celular</w:t>
                      </w:r>
                    </w:p>
                  </w:tc>
                </w:sdtContent>
              </w:sdt>
              <w:tc>
                <w:tcPr>
                  <w:tcW w:w="56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433DCF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sz w:val="22"/>
                      <w:szCs w:val="22"/>
                      <w:lang w:val="pt-BR"/>
                    </w:rPr>
                  </w:pPr>
                </w:p>
              </w:tc>
              <w:sdt>
                <w:sdtPr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  <w:id w:val="-448942189"/>
                  <w:placeholder>
                    <w:docPart w:val="236B5445BB3646898796A9425F175F1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55" w:type="pct"/>
                      <w:tcBorders>
                        <w:top w:val="single" w:sz="4" w:space="0" w:color="auto"/>
                      </w:tcBorders>
                      <w:vAlign w:val="bottom"/>
                    </w:tcPr>
                    <w:p w14:paraId="6FA701F7" w14:textId="77777777" w:rsidR="005D2100" w:rsidRPr="00551A4B" w:rsidRDefault="005D2100" w:rsidP="00551A4B">
                      <w:pPr>
                        <w:framePr w:hSpace="141" w:wrap="around" w:vAnchor="page" w:hAnchor="margin" w:y="1369"/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/>
                        </w:rPr>
                      </w:pPr>
                      <w:r w:rsidRPr="00551A4B">
                        <w:rPr>
                          <w:rFonts w:ascii="Arial Narrow" w:hAnsi="Arial Narrow"/>
                          <w:color w:val="002060"/>
                          <w:sz w:val="22"/>
                          <w:szCs w:val="22"/>
                          <w:lang w:val="pt-BR" w:bidi="pt-BR"/>
                        </w:rPr>
                        <w:t>Telefone Comercial</w:t>
                      </w:r>
                    </w:p>
                  </w:tc>
                </w:sdtContent>
              </w:sdt>
              <w:tc>
                <w:tcPr>
                  <w:tcW w:w="55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0363C7" w14:textId="77777777" w:rsidR="005D2100" w:rsidRPr="00551A4B" w:rsidRDefault="005D2100" w:rsidP="00551A4B">
                  <w:pPr>
                    <w:framePr w:hSpace="141" w:wrap="around" w:vAnchor="page" w:hAnchor="margin" w:y="1369"/>
                    <w:spacing w:before="120"/>
                    <w:rPr>
                      <w:rFonts w:ascii="Arial Narrow" w:hAnsi="Arial Narrow"/>
                      <w:color w:val="002060"/>
                      <w:lang w:val="pt-BR"/>
                    </w:rPr>
                  </w:pPr>
                </w:p>
              </w:tc>
            </w:tr>
            <w:tr w:rsidR="00551A4B" w:rsidRPr="00551A4B" w14:paraId="6EE94CEE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0FD3B352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  <w:tc>
                <w:tcPr>
                  <w:tcW w:w="1975" w:type="pct"/>
                  <w:gridSpan w:val="3"/>
                  <w:vAlign w:val="bottom"/>
                </w:tcPr>
                <w:p w14:paraId="479309BC" w14:textId="77777777" w:rsidR="005D2100" w:rsidRPr="00551A4B" w:rsidRDefault="005D2100" w:rsidP="00551A4B">
                  <w:pPr>
                    <w:framePr w:hSpace="141" w:wrap="around" w:vAnchor="page" w:hAnchor="margin" w:y="1369"/>
                    <w:rPr>
                      <w:rFonts w:ascii="Arial Narrow" w:hAnsi="Arial Narrow"/>
                      <w:b/>
                      <w:color w:val="002060"/>
                      <w:sz w:val="8"/>
                      <w:lang w:val="pt-BR"/>
                    </w:rPr>
                  </w:pPr>
                </w:p>
              </w:tc>
            </w:tr>
          </w:tbl>
          <w:p w14:paraId="07394C49" w14:textId="77777777" w:rsidR="005D2100" w:rsidRPr="00551A4B" w:rsidRDefault="005D2100" w:rsidP="00551A4B">
            <w:pPr>
              <w:rPr>
                <w:rFonts w:ascii="Arial Narrow" w:hAnsi="Arial Narrow"/>
                <w:color w:val="002060"/>
                <w:sz w:val="12"/>
                <w:szCs w:val="16"/>
              </w:rPr>
            </w:pPr>
          </w:p>
          <w:p w14:paraId="30E36F2B" w14:textId="77777777" w:rsidR="00650259" w:rsidRPr="00551A4B" w:rsidRDefault="00650259" w:rsidP="00551A4B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51A4B" w:rsidRPr="00551A4B" w14:paraId="32C48972" w14:textId="77777777" w:rsidTr="00551A4B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DCD9471" w14:textId="77777777" w:rsidR="00441C47" w:rsidRPr="00551A4B" w:rsidRDefault="00441C47" w:rsidP="00551A4B">
            <w:pPr>
              <w:rPr>
                <w:rFonts w:ascii="Arial Narrow" w:hAnsi="Arial Narrow"/>
                <w:b/>
                <w:color w:val="002060"/>
                <w:sz w:val="8"/>
                <w:lang w:val="pt-BR"/>
              </w:rPr>
            </w:pPr>
          </w:p>
        </w:tc>
      </w:tr>
      <w:tr w:rsidR="00551A4B" w:rsidRPr="00551A4B" w14:paraId="512EDDB4" w14:textId="77777777" w:rsidTr="00551A4B">
        <w:tc>
          <w:tcPr>
            <w:tcW w:w="5000" w:type="pct"/>
            <w:gridSpan w:val="4"/>
            <w:shd w:val="clear" w:color="auto" w:fill="002060"/>
          </w:tcPr>
          <w:p w14:paraId="691E79AD" w14:textId="55ABB5A6" w:rsidR="00650259" w:rsidRPr="00551A4B" w:rsidRDefault="00F61277" w:rsidP="00551A4B">
            <w:pPr>
              <w:pStyle w:val="Ttulo1"/>
              <w:tabs>
                <w:tab w:val="left" w:pos="3105"/>
              </w:tabs>
              <w:rPr>
                <w:rFonts w:ascii="Arial Narrow" w:hAnsi="Arial Narrow"/>
                <w:color w:val="002060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lang w:val="pt-BR"/>
              </w:rPr>
              <w:t xml:space="preserve">Informações do </w:t>
            </w:r>
            <w:r w:rsidR="00C82B95" w:rsidRPr="00551A4B">
              <w:rPr>
                <w:rFonts w:ascii="Arial Narrow" w:hAnsi="Arial Narrow"/>
                <w:color w:val="002060"/>
                <w:lang w:val="pt-BR"/>
              </w:rPr>
              <w:t>projeto</w:t>
            </w:r>
            <w:r w:rsidR="00C82B95" w:rsidRPr="00551A4B">
              <w:rPr>
                <w:rFonts w:ascii="Arial Narrow" w:hAnsi="Arial Narrow"/>
                <w:color w:val="002060"/>
                <w:lang w:val="pt-BR"/>
              </w:rPr>
              <w:tab/>
            </w:r>
          </w:p>
        </w:tc>
      </w:tr>
      <w:tr w:rsidR="00551A4B" w:rsidRPr="00551A4B" w14:paraId="3A1EA218" w14:textId="77777777" w:rsidTr="00551A4B">
        <w:sdt>
          <w:sdtPr>
            <w:rPr>
              <w:rFonts w:ascii="Arial Narrow" w:hAnsi="Arial Narrow"/>
              <w:color w:val="002060"/>
              <w:sz w:val="22"/>
              <w:szCs w:val="22"/>
              <w:lang w:val="pt-BR"/>
            </w:rPr>
            <w:id w:val="1384843028"/>
            <w:placeholder>
              <w:docPart w:val="9426AC3403F748AF92371A2FFE042A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8" w:type="pct"/>
                <w:vAlign w:val="bottom"/>
              </w:tcPr>
              <w:p w14:paraId="0DFC25E6" w14:textId="77777777" w:rsidR="00650259" w:rsidRPr="00551A4B" w:rsidRDefault="0090596C" w:rsidP="00551A4B">
                <w:pPr>
                  <w:pStyle w:val="Recuonormal"/>
                  <w:ind w:left="175"/>
                  <w:rPr>
                    <w:rFonts w:ascii="Arial Narrow" w:hAnsi="Arial Narrow"/>
                    <w:color w:val="002060"/>
                    <w:sz w:val="22"/>
                    <w:szCs w:val="22"/>
                    <w:lang w:val="pt-BR"/>
                  </w:rPr>
                </w:pPr>
                <w:r w:rsidRPr="00551A4B">
                  <w:rPr>
                    <w:rFonts w:ascii="Arial Narrow" w:hAnsi="Arial Narrow"/>
                    <w:color w:val="002060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1D46A46D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07541BC" w14:textId="77777777" w:rsidTr="00551A4B">
        <w:tc>
          <w:tcPr>
            <w:tcW w:w="1738" w:type="pct"/>
            <w:vAlign w:val="bottom"/>
          </w:tcPr>
          <w:p w14:paraId="4142A299" w14:textId="3AE582BC" w:rsidR="00FB7D59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4648CAB" w14:textId="77777777" w:rsidR="00FB7D59" w:rsidRPr="00551A4B" w:rsidRDefault="00FB7D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4BA56A89" w14:textId="77777777" w:rsidTr="00551A4B">
        <w:tc>
          <w:tcPr>
            <w:tcW w:w="1738" w:type="pct"/>
            <w:vAlign w:val="bottom"/>
          </w:tcPr>
          <w:p w14:paraId="67653943" w14:textId="7046A6C3" w:rsidR="00C82B95" w:rsidRPr="00551A4B" w:rsidRDefault="00C82B95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Objetivo do projeto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3152AC36" w14:textId="77777777" w:rsidR="00C82B95" w:rsidRPr="00551A4B" w:rsidRDefault="00C82B9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5291A1D4" w14:textId="77777777" w:rsidTr="00551A4B">
        <w:tc>
          <w:tcPr>
            <w:tcW w:w="1738" w:type="pct"/>
            <w:vAlign w:val="bottom"/>
          </w:tcPr>
          <w:p w14:paraId="3FDA00F1" w14:textId="3764930C" w:rsidR="0001456A" w:rsidRPr="00551A4B" w:rsidRDefault="0001456A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2962E901" w14:textId="77777777" w:rsidR="0001456A" w:rsidRPr="00551A4B" w:rsidRDefault="0001456A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45C84BE" w14:textId="77777777" w:rsidTr="00551A4B">
        <w:tc>
          <w:tcPr>
            <w:tcW w:w="1738" w:type="pct"/>
            <w:vAlign w:val="bottom"/>
          </w:tcPr>
          <w:p w14:paraId="058A3030" w14:textId="262F9AB8" w:rsidR="00472CF7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Empresa organizadora</w:t>
            </w:r>
          </w:p>
        </w:tc>
        <w:tc>
          <w:tcPr>
            <w:tcW w:w="3262" w:type="pct"/>
            <w:gridSpan w:val="3"/>
            <w:tcBorders>
              <w:bottom w:val="single" w:sz="4" w:space="0" w:color="auto"/>
            </w:tcBorders>
            <w:vAlign w:val="bottom"/>
          </w:tcPr>
          <w:p w14:paraId="2167560A" w14:textId="77777777" w:rsidR="00472CF7" w:rsidRPr="00551A4B" w:rsidRDefault="00472CF7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1B1F228F" w14:textId="77777777" w:rsidTr="00551A4B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443D4AE9" w14:textId="02199046" w:rsidR="00650259" w:rsidRPr="00551A4B" w:rsidRDefault="00FB7D59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Empresa de sistema de inscrições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F9E76" w14:textId="77777777" w:rsidR="00650259" w:rsidRPr="00551A4B" w:rsidRDefault="00650259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79622576" w14:textId="77777777" w:rsidTr="00551A4B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63A671FE" w14:textId="4A8BD54A" w:rsidR="0097224E" w:rsidRPr="00551A4B" w:rsidRDefault="00617CCB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Caso haja algum representante do evento que seja membro ABN, por favor, incluir o nome completo aqui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6FF6F7" w14:textId="77777777" w:rsidR="0097224E" w:rsidRPr="00551A4B" w:rsidRDefault="0097224E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5EE230A6" w14:textId="77777777" w:rsidTr="00551A4B">
        <w:tc>
          <w:tcPr>
            <w:tcW w:w="1738" w:type="pct"/>
            <w:vAlign w:val="bottom"/>
          </w:tcPr>
          <w:p w14:paraId="0D0837D2" w14:textId="3AAE59BB" w:rsidR="002E21C5" w:rsidRPr="00551A4B" w:rsidRDefault="00E012A3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Expectativa de</w:t>
            </w:r>
            <w:r w:rsidR="00D925DB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participantes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22F03" w14:textId="77777777" w:rsidR="002E21C5" w:rsidRPr="00551A4B" w:rsidRDefault="002E21C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2116A261" w14:textId="77777777" w:rsidTr="00551A4B">
        <w:tc>
          <w:tcPr>
            <w:tcW w:w="1738" w:type="pct"/>
            <w:vAlign w:val="bottom"/>
          </w:tcPr>
          <w:p w14:paraId="239B5B4E" w14:textId="40B03AE2" w:rsidR="002E21C5" w:rsidRPr="00551A4B" w:rsidRDefault="00187CB0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Porcentagem de desconto aos as</w:t>
            </w:r>
            <w:r w:rsidR="002C55D8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sociados ABN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882B" w14:textId="77777777" w:rsidR="002E21C5" w:rsidRPr="00551A4B" w:rsidRDefault="002E21C5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654974BC" w14:textId="77777777" w:rsidTr="00551A4B">
        <w:tc>
          <w:tcPr>
            <w:tcW w:w="1738" w:type="pct"/>
            <w:vAlign w:val="bottom"/>
          </w:tcPr>
          <w:p w14:paraId="7965B2D7" w14:textId="4A3732EC" w:rsidR="00D76B2A" w:rsidRPr="00551A4B" w:rsidRDefault="00D76B2A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Aplicação do Logo da ABN</w:t>
            </w:r>
            <w:r w:rsidR="0099395B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 xml:space="preserve"> </w:t>
            </w: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nas artes do Congresso</w:t>
            </w:r>
            <w:r w:rsidR="00070659"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?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AEA40" w14:textId="77777777" w:rsidR="00D76B2A" w:rsidRPr="00551A4B" w:rsidRDefault="00D76B2A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3ADF01AB" w14:textId="77777777" w:rsidTr="00551A4B">
        <w:trPr>
          <w:trHeight w:val="64"/>
        </w:trPr>
        <w:tc>
          <w:tcPr>
            <w:tcW w:w="1738" w:type="pct"/>
            <w:vAlign w:val="bottom"/>
          </w:tcPr>
          <w:p w14:paraId="0E655275" w14:textId="6C78FAD1" w:rsidR="002C55D8" w:rsidRPr="00551A4B" w:rsidRDefault="002C55D8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e e-mail da Comissão Organizadora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1904EE" w14:textId="77777777" w:rsidR="002C55D8" w:rsidRPr="00551A4B" w:rsidRDefault="002C55D8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  <w:tr w:rsidR="00551A4B" w:rsidRPr="00551A4B" w14:paraId="7545ECAE" w14:textId="77777777" w:rsidTr="00551A4B">
        <w:trPr>
          <w:trHeight w:val="64"/>
        </w:trPr>
        <w:tc>
          <w:tcPr>
            <w:tcW w:w="1738" w:type="pct"/>
            <w:vAlign w:val="bottom"/>
          </w:tcPr>
          <w:p w14:paraId="7C529474" w14:textId="186ED4C9" w:rsidR="00F0387F" w:rsidRPr="00551A4B" w:rsidRDefault="00F0387F" w:rsidP="00551A4B">
            <w:pPr>
              <w:pStyle w:val="Recuonormal"/>
              <w:ind w:left="175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  <w:r w:rsidRPr="00551A4B"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  <w:t>Nome completo dos palestrantes confirmados</w:t>
            </w:r>
          </w:p>
        </w:tc>
        <w:tc>
          <w:tcPr>
            <w:tcW w:w="326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61590" w14:textId="77777777" w:rsidR="00F0387F" w:rsidRPr="00551A4B" w:rsidRDefault="00F0387F" w:rsidP="00551A4B">
            <w:pPr>
              <w:spacing w:before="120"/>
              <w:rPr>
                <w:rFonts w:ascii="Arial Narrow" w:hAnsi="Arial Narrow"/>
                <w:color w:val="002060"/>
                <w:sz w:val="22"/>
                <w:szCs w:val="22"/>
                <w:lang w:val="pt-BR"/>
              </w:rPr>
            </w:pPr>
          </w:p>
        </w:tc>
      </w:tr>
    </w:tbl>
    <w:p w14:paraId="5AD5FC81" w14:textId="7AD33DB0" w:rsidR="00CE6104" w:rsidRPr="00551A4B" w:rsidRDefault="00CE6104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14F27E6E" w14:textId="42A955BC" w:rsidR="00830C98" w:rsidRPr="00551A4B" w:rsidRDefault="00830C98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754AEA81" w14:textId="38D99E73" w:rsidR="0099395B" w:rsidRPr="00551A4B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0FA078EC" w14:textId="18378369" w:rsidR="00441C47" w:rsidRPr="00551A4B" w:rsidRDefault="00441C47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3EC67B82" w14:textId="77777777" w:rsidR="0099395B" w:rsidRPr="00551A4B" w:rsidRDefault="0099395B" w:rsidP="00E677FE">
      <w:pPr>
        <w:spacing w:after="0"/>
        <w:rPr>
          <w:rFonts w:ascii="Arial Narrow" w:hAnsi="Arial Narrow"/>
          <w:color w:val="002060"/>
          <w:sz w:val="12"/>
          <w:szCs w:val="16"/>
        </w:rPr>
      </w:pPr>
    </w:p>
    <w:p w14:paraId="054E4513" w14:textId="2569F3D4" w:rsidR="00441C47" w:rsidRPr="00551A4B" w:rsidRDefault="00441C47" w:rsidP="00551A4B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b/>
          <w:bCs/>
          <w:color w:val="002060"/>
          <w:sz w:val="24"/>
          <w:szCs w:val="24"/>
        </w:rPr>
        <w:lastRenderedPageBreak/>
        <w:t>Por gentileza, é imprescindível enviar a programação juntamente com este formulário</w:t>
      </w:r>
      <w:r w:rsidR="00C82B95" w:rsidRPr="00551A4B">
        <w:rPr>
          <w:rFonts w:ascii="Arial Narrow" w:hAnsi="Arial Narrow"/>
          <w:b/>
          <w:bCs/>
          <w:color w:val="002060"/>
          <w:sz w:val="24"/>
          <w:szCs w:val="24"/>
        </w:rPr>
        <w:t xml:space="preserve"> (aplicável somente para eventos)</w:t>
      </w:r>
      <w:r w:rsidRPr="00551A4B">
        <w:rPr>
          <w:rFonts w:ascii="Arial Narrow" w:hAnsi="Arial Narrow"/>
          <w:color w:val="002060"/>
          <w:sz w:val="24"/>
          <w:szCs w:val="24"/>
        </w:rPr>
        <w:t>.</w:t>
      </w:r>
    </w:p>
    <w:p w14:paraId="76E5550A" w14:textId="77777777" w:rsidR="00441C47" w:rsidRPr="00551A4B" w:rsidRDefault="00441C47" w:rsidP="00551A4B">
      <w:pPr>
        <w:spacing w:after="0" w:line="280" w:lineRule="exact"/>
        <w:ind w:firstLine="720"/>
        <w:jc w:val="both"/>
        <w:rPr>
          <w:rFonts w:ascii="Arial Narrow" w:hAnsi="Arial Narrow"/>
          <w:color w:val="002060"/>
          <w:sz w:val="24"/>
          <w:szCs w:val="24"/>
        </w:rPr>
      </w:pPr>
    </w:p>
    <w:p w14:paraId="4408A7C6" w14:textId="6F46AC56" w:rsidR="00830C98" w:rsidRPr="00551A4B" w:rsidRDefault="00830C98" w:rsidP="00551A4B">
      <w:pPr>
        <w:spacing w:after="0" w:line="280" w:lineRule="exact"/>
        <w:jc w:val="both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color w:val="002060"/>
          <w:sz w:val="24"/>
          <w:szCs w:val="24"/>
        </w:rPr>
        <w:t>Eu estou de acordo com as regras</w:t>
      </w:r>
      <w:r w:rsidR="002B3B5B" w:rsidRPr="00551A4B">
        <w:rPr>
          <w:rFonts w:ascii="Arial Narrow" w:hAnsi="Arial Narrow"/>
          <w:color w:val="002060"/>
          <w:sz w:val="24"/>
          <w:szCs w:val="24"/>
        </w:rPr>
        <w:t xml:space="preserve"> de apoio e contrapartidas da Academia Brasileira de Neurologia</w:t>
      </w:r>
    </w:p>
    <w:p w14:paraId="374D95EA" w14:textId="29019248" w:rsidR="00174A1C" w:rsidRPr="00551A4B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color w:val="002060"/>
          <w:sz w:val="24"/>
          <w:szCs w:val="24"/>
        </w:rPr>
      </w:pPr>
    </w:p>
    <w:p w14:paraId="34E8B179" w14:textId="0B35646D" w:rsidR="003F242C" w:rsidRPr="00551A4B" w:rsidRDefault="00551A4B" w:rsidP="00551A4B">
      <w:pPr>
        <w:spacing w:after="0"/>
        <w:rPr>
          <w:rFonts w:ascii="Arial Narrow" w:hAnsi="Arial Narrow"/>
          <w:color w:val="002060"/>
          <w:sz w:val="24"/>
          <w:szCs w:val="24"/>
        </w:rPr>
      </w:pPr>
      <w:r w:rsidRPr="00551A4B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0D1E7B88">
                <wp:simplePos x="0" y="0"/>
                <wp:positionH relativeFrom="column">
                  <wp:posOffset>653415</wp:posOffset>
                </wp:positionH>
                <wp:positionV relativeFrom="paragraph">
                  <wp:posOffset>34290</wp:posOffset>
                </wp:positionV>
                <wp:extent cx="154940" cy="120015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9D9E8" id="Retângulo 6" o:spid="_x0000_s1026" style="position:absolute;margin-left:51.45pt;margin-top:2.7pt;width:12.2pt;height: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" filled="f" strokecolor="black [3213]" strokeweight="1pt"/>
            </w:pict>
          </mc:Fallback>
        </mc:AlternateContent>
      </w:r>
      <w:r w:rsidRPr="00551A4B">
        <w:rPr>
          <w:rFonts w:ascii="Arial Narrow" w:hAnsi="Arial Narrow"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6ABEE1CD">
                <wp:simplePos x="0" y="0"/>
                <wp:positionH relativeFrom="column">
                  <wp:posOffset>38100</wp:posOffset>
                </wp:positionH>
                <wp:positionV relativeFrom="paragraph">
                  <wp:posOffset>32385</wp:posOffset>
                </wp:positionV>
                <wp:extent cx="154940" cy="120015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1BC7C" id="Retângulo 22" o:spid="_x0000_s1026" style="position:absolute;margin-left:3pt;margin-top:2.55pt;width:12.2pt;height: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" filled="f" strokecolor="black [3213]" strokeweight="1pt"/>
            </w:pict>
          </mc:Fallback>
        </mc:AlternateContent>
      </w:r>
      <w:r w:rsidR="002E7879" w:rsidRPr="00551A4B">
        <w:rPr>
          <w:rFonts w:ascii="Arial Narrow" w:hAnsi="Arial Narrow"/>
          <w:color w:val="002060"/>
          <w:sz w:val="24"/>
          <w:szCs w:val="24"/>
        </w:rPr>
        <w:t xml:space="preserve">       </w:t>
      </w:r>
      <w:r w:rsidR="003F242C" w:rsidRPr="00551A4B">
        <w:rPr>
          <w:rFonts w:ascii="Arial Narrow" w:hAnsi="Arial Narrow"/>
          <w:color w:val="002060"/>
          <w:sz w:val="24"/>
          <w:szCs w:val="24"/>
        </w:rPr>
        <w:t>Sim</w:t>
      </w:r>
      <w:r w:rsidR="00284C91" w:rsidRPr="00551A4B">
        <w:rPr>
          <w:rFonts w:ascii="Arial Narrow" w:hAnsi="Arial Narrow"/>
          <w:color w:val="002060"/>
          <w:sz w:val="24"/>
          <w:szCs w:val="24"/>
        </w:rPr>
        <w:t xml:space="preserve">           </w:t>
      </w:r>
      <w:r w:rsidR="00EE46B1" w:rsidRPr="00551A4B">
        <w:rPr>
          <w:rFonts w:ascii="Arial Narrow" w:hAnsi="Arial Narrow"/>
          <w:color w:val="002060"/>
          <w:sz w:val="24"/>
          <w:szCs w:val="24"/>
        </w:rPr>
        <w:t>Não</w:t>
      </w:r>
    </w:p>
    <w:sectPr w:rsidR="003F242C" w:rsidRPr="00551A4B" w:rsidSect="00551A4B">
      <w:headerReference w:type="default" r:id="rId10"/>
      <w:footerReference w:type="default" r:id="rId11"/>
      <w:pgSz w:w="11906" w:h="16838" w:code="9"/>
      <w:pgMar w:top="2269" w:right="1274" w:bottom="1008" w:left="1440" w:header="56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BF70" w14:textId="77777777" w:rsidR="00EA2707" w:rsidRDefault="00EA2707" w:rsidP="00650259">
      <w:pPr>
        <w:spacing w:after="0" w:line="240" w:lineRule="auto"/>
      </w:pPr>
      <w:r>
        <w:separator/>
      </w:r>
    </w:p>
  </w:endnote>
  <w:endnote w:type="continuationSeparator" w:id="0">
    <w:p w14:paraId="7256982B" w14:textId="77777777" w:rsidR="00EA2707" w:rsidRDefault="00EA270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420C7B-6119-4E9F-8888-4A8C217AE69B}"/>
    <w:embedBold r:id="rId2" w:fontKey="{1D171B57-C7BC-4E31-A1F0-11A76EB2C9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5175AB3-D874-4B25-84A3-A41791AC3F86}"/>
    <w:embedBold r:id="rId4" w:fontKey="{3B378B09-A866-4197-99A7-E59680DC5BB8}"/>
    <w:embedItalic r:id="rId5" w:fontKey="{73AC1E1B-079F-4DBF-805B-576A2F2162B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CA2B171-6488-4600-9F5A-8042409F2CF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3D02FE6-8451-4D84-AEAD-A9BC6396771A}"/>
    <w:embedBold r:id="rId8" w:fontKey="{32F8340B-D4BA-42B1-9248-EDBB8E0EE289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64DDC384-4979-4B40-A489-122E805F95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01E3CF7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39F78EF4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02C77C48">
              <wp:simplePos x="0" y="0"/>
              <wp:positionH relativeFrom="page">
                <wp:posOffset>4572948</wp:posOffset>
              </wp:positionH>
              <wp:positionV relativeFrom="paragraph">
                <wp:posOffset>94615</wp:posOffset>
              </wp:positionV>
              <wp:extent cx="2842744" cy="312420"/>
              <wp:effectExtent l="0" t="0" r="0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744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3DD9A26D" w:rsidR="00234700" w:rsidRPr="00DC35CE" w:rsidRDefault="00BF0713" w:rsidP="00BF0713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60.05pt;margin-top:7.45pt;width:223.8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" filled="f" stroked="f">
              <v:textbox>
                <w:txbxContent>
                  <w:p w14:paraId="60200F02" w14:textId="3DD9A26D" w:rsidR="00234700" w:rsidRPr="00DC35CE" w:rsidRDefault="00BF0713" w:rsidP="00BF0713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2B3BE" w14:textId="77777777" w:rsidR="00EA2707" w:rsidRDefault="00EA2707" w:rsidP="00650259">
      <w:pPr>
        <w:spacing w:after="0" w:line="240" w:lineRule="auto"/>
      </w:pPr>
      <w:r>
        <w:separator/>
      </w:r>
    </w:p>
  </w:footnote>
  <w:footnote w:type="continuationSeparator" w:id="0">
    <w:p w14:paraId="641DFA6D" w14:textId="77777777" w:rsidR="00EA2707" w:rsidRDefault="00EA270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C670" w14:textId="5323ECC8" w:rsidR="00650259" w:rsidRPr="00480A6A" w:rsidRDefault="00551A4B" w:rsidP="00551A4B">
    <w:pPr>
      <w:pStyle w:val="SemEspaamento"/>
      <w:spacing w:after="0"/>
      <w:ind w:right="-589"/>
      <w:jc w:val="center"/>
      <w:rPr>
        <w:rFonts w:ascii="Arial Narrow" w:hAnsi="Arial Narrow"/>
        <w:b/>
        <w:bCs/>
        <w:color w:val="002060"/>
        <w:sz w:val="44"/>
        <w:szCs w:val="56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ACE69A7" wp14:editId="67EE0E09">
          <wp:simplePos x="0" y="0"/>
          <wp:positionH relativeFrom="margin">
            <wp:posOffset>-916305</wp:posOffset>
          </wp:positionH>
          <wp:positionV relativeFrom="paragraph">
            <wp:posOffset>-374015</wp:posOffset>
          </wp:positionV>
          <wp:extent cx="7560000" cy="10698580"/>
          <wp:effectExtent l="0" t="0" r="3175" b="7620"/>
          <wp:wrapNone/>
          <wp:docPr id="808040779" name="Imagem 808040779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6034942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 xml:space="preserve">Formulário de Apoio a </w:t>
    </w:r>
    <w:r w:rsidR="00C82B95">
      <w:rPr>
        <w:rFonts w:ascii="Arial Narrow" w:hAnsi="Arial Narrow"/>
        <w:b/>
        <w:bCs/>
        <w:color w:val="002060"/>
        <w:sz w:val="44"/>
        <w:szCs w:val="56"/>
      </w:rPr>
      <w:t>Projetos</w:t>
    </w:r>
    <w:r w:rsidR="00BF0713">
      <w:rPr>
        <w:rFonts w:ascii="Arial Narrow" w:hAnsi="Arial Narrow"/>
        <w:b/>
        <w:bCs/>
        <w:color w:val="002060"/>
        <w:sz w:val="44"/>
        <w:szCs w:val="56"/>
      </w:rPr>
      <w:t xml:space="preserve"> 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63781111">
    <w:abstractNumId w:val="11"/>
  </w:num>
  <w:num w:numId="2" w16cid:durableId="1880168735">
    <w:abstractNumId w:val="7"/>
  </w:num>
  <w:num w:numId="3" w16cid:durableId="781413102">
    <w:abstractNumId w:val="15"/>
  </w:num>
  <w:num w:numId="4" w16cid:durableId="1497112105">
    <w:abstractNumId w:val="12"/>
  </w:num>
  <w:num w:numId="5" w16cid:durableId="1288732481">
    <w:abstractNumId w:val="13"/>
  </w:num>
  <w:num w:numId="6" w16cid:durableId="1456680833">
    <w:abstractNumId w:val="19"/>
  </w:num>
  <w:num w:numId="7" w16cid:durableId="1129282522">
    <w:abstractNumId w:val="6"/>
  </w:num>
  <w:num w:numId="8" w16cid:durableId="1871987586">
    <w:abstractNumId w:val="10"/>
  </w:num>
  <w:num w:numId="9" w16cid:durableId="1003706080">
    <w:abstractNumId w:val="17"/>
  </w:num>
  <w:num w:numId="10" w16cid:durableId="190411944">
    <w:abstractNumId w:val="1"/>
  </w:num>
  <w:num w:numId="11" w16cid:durableId="1378892786">
    <w:abstractNumId w:val="5"/>
  </w:num>
  <w:num w:numId="12" w16cid:durableId="1973092424">
    <w:abstractNumId w:val="0"/>
  </w:num>
  <w:num w:numId="13" w16cid:durableId="1971279066">
    <w:abstractNumId w:val="2"/>
  </w:num>
  <w:num w:numId="14" w16cid:durableId="1498301997">
    <w:abstractNumId w:val="9"/>
  </w:num>
  <w:num w:numId="15" w16cid:durableId="984776101">
    <w:abstractNumId w:val="8"/>
  </w:num>
  <w:num w:numId="16" w16cid:durableId="818695375">
    <w:abstractNumId w:val="16"/>
  </w:num>
  <w:num w:numId="17" w16cid:durableId="1706904898">
    <w:abstractNumId w:val="3"/>
  </w:num>
  <w:num w:numId="18" w16cid:durableId="1574004390">
    <w:abstractNumId w:val="21"/>
  </w:num>
  <w:num w:numId="19" w16cid:durableId="518353459">
    <w:abstractNumId w:val="18"/>
  </w:num>
  <w:num w:numId="20" w16cid:durableId="323246936">
    <w:abstractNumId w:val="14"/>
  </w:num>
  <w:num w:numId="21" w16cid:durableId="7996027">
    <w:abstractNumId w:val="20"/>
  </w:num>
  <w:num w:numId="22" w16cid:durableId="3889221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31DF4"/>
    <w:rsid w:val="000456E1"/>
    <w:rsid w:val="00052382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21485B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112D0"/>
    <w:rsid w:val="00522F8D"/>
    <w:rsid w:val="00551A4B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B44E1"/>
    <w:rsid w:val="008E203A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370A8"/>
    <w:rsid w:val="00A56B09"/>
    <w:rsid w:val="00AA1E59"/>
    <w:rsid w:val="00AE1FB9"/>
    <w:rsid w:val="00B5782B"/>
    <w:rsid w:val="00B921C8"/>
    <w:rsid w:val="00BD4753"/>
    <w:rsid w:val="00BD5CB1"/>
    <w:rsid w:val="00BE62EE"/>
    <w:rsid w:val="00BF0713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A2707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A23B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A63E6C7FEE49E194253167983AD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509D5-5E84-4BBB-89E2-98BE85A65E44}"/>
      </w:docPartPr>
      <w:docPartBody>
        <w:p w:rsidR="002D3286" w:rsidRDefault="004B379E">
          <w:pPr>
            <w:pStyle w:val="F5A63E6C7FEE49E194253167983ADA8F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426AC3403F748AF92371A2FFE042A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7B3D2D-5088-4F0D-A13F-1ECA92F609A4}"/>
      </w:docPartPr>
      <w:docPartBody>
        <w:p w:rsidR="002D3286" w:rsidRDefault="004B379E">
          <w:pPr>
            <w:pStyle w:val="9426AC3403F748AF92371A2FFE042AB4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BE0C317BDFAB4D12A0540FA7FCE03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F30E2-A8EE-4CA6-BB07-3C21BB0C1E64}"/>
      </w:docPartPr>
      <w:docPartBody>
        <w:p w:rsidR="002D3286" w:rsidRDefault="004B379E" w:rsidP="004B379E">
          <w:pPr>
            <w:pStyle w:val="BE0C317BDFAB4D12A0540FA7FCE03080"/>
          </w:pPr>
          <w:r w:rsidRPr="00143164">
            <w:rPr>
              <w:rStyle w:val="TextodoEspaoReservado"/>
              <w:lang w:bidi="pt-BR"/>
            </w:rPr>
            <w:t>Celular</w:t>
          </w:r>
        </w:p>
      </w:docPartBody>
    </w:docPart>
    <w:docPart>
      <w:docPartPr>
        <w:name w:val="236B5445BB3646898796A9425F175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5FCF8-3DC9-4710-8FEE-DF7898C2C6D6}"/>
      </w:docPartPr>
      <w:docPartBody>
        <w:p w:rsidR="002D3286" w:rsidRDefault="004B379E" w:rsidP="004B379E">
          <w:pPr>
            <w:pStyle w:val="236B5445BB3646898796A9425F175F13"/>
          </w:pPr>
          <w:r w:rsidRPr="00143164">
            <w:rPr>
              <w:lang w:bidi="pt-BR"/>
            </w:rPr>
            <w:t>Telefone Comercial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4B379E"/>
    <w:rsid w:val="005C69C3"/>
    <w:rsid w:val="007C17DE"/>
    <w:rsid w:val="0096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5A63E6C7FEE49E194253167983ADA8F">
    <w:name w:val="F5A63E6C7FEE49E194253167983ADA8F"/>
  </w:style>
  <w:style w:type="paragraph" w:customStyle="1" w:styleId="9426AC3403F748AF92371A2FFE042AB4">
    <w:name w:val="9426AC3403F748AF92371A2FFE042AB4"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BE0C317BDFAB4D12A0540FA7FCE03080">
    <w:name w:val="BE0C317BDFAB4D12A0540FA7FCE03080"/>
    <w:rsid w:val="004B379E"/>
  </w:style>
  <w:style w:type="paragraph" w:customStyle="1" w:styleId="236B5445BB3646898796A9425F175F13">
    <w:name w:val="236B5445BB3646898796A9425F175F13"/>
    <w:rsid w:val="004B3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6c4f96-b82c-4e61-9d22-fe1f7a28267f">
      <Terms xmlns="http://schemas.microsoft.com/office/infopath/2007/PartnerControls"/>
    </lcf76f155ced4ddcb4097134ff3c332f>
    <TaxCatchAll xmlns="e9581cd1-43a4-4a92-ad08-cc687fe561d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3DA5C17333EF419F7E66233222A0E5" ma:contentTypeVersion="12" ma:contentTypeDescription="Crie um novo documento." ma:contentTypeScope="" ma:versionID="f9c9be1b8efc8df3a5aff30de09639fb">
  <xsd:schema xmlns:xsd="http://www.w3.org/2001/XMLSchema" xmlns:xs="http://www.w3.org/2001/XMLSchema" xmlns:p="http://schemas.microsoft.com/office/2006/metadata/properties" xmlns:ns2="8e6c4f96-b82c-4e61-9d22-fe1f7a28267f" xmlns:ns3="e9581cd1-43a4-4a92-ad08-cc687fe561d2" targetNamespace="http://schemas.microsoft.com/office/2006/metadata/properties" ma:root="true" ma:fieldsID="4b65bea8110ade9beaceaafb8ce2498a" ns2:_="" ns3:_="">
    <xsd:import namespace="8e6c4f96-b82c-4e61-9d22-fe1f7a28267f"/>
    <xsd:import namespace="e9581cd1-43a4-4a92-ad08-cc687fe561d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c4f96-b82c-4e61-9d22-fe1f7a2826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9d05bd75-bb08-4056-a79f-fd3238aa1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81cd1-43a4-4a92-ad08-cc687fe561d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5fca781-b0b2-459e-988b-f5ef90c788fd}" ma:internalName="TaxCatchAll" ma:showField="CatchAllData" ma:web="e9581cd1-43a4-4a92-ad08-cc687fe561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D21D68-C857-46A7-86E4-4A56231EE528}"/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0</TotalTime>
  <Pages>2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2023-09-20T12:50:00Z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0x010100AD3DA5C17333EF419F7E66233222A0E5</vt:lpwstr>
  </property>
</Properties>
</file>