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AEA81" w14:textId="38D99E73" w:rsidR="0099395B" w:rsidRPr="00571645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3EC67B82" w14:textId="6497DB9A" w:rsidR="0099395B" w:rsidRPr="00571645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tbl>
      <w:tblPr>
        <w:tblStyle w:val="Tabelacomgrade"/>
        <w:tblpPr w:leftFromText="141" w:rightFromText="141" w:vertAnchor="page" w:horzAnchor="margin" w:tblpY="1561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5892"/>
      </w:tblGrid>
      <w:tr w:rsidR="00571645" w:rsidRPr="00571645" w14:paraId="7F3DED0D" w14:textId="77777777" w:rsidTr="00571645">
        <w:tc>
          <w:tcPr>
            <w:tcW w:w="5000" w:type="pct"/>
            <w:gridSpan w:val="2"/>
            <w:shd w:val="clear" w:color="auto" w:fill="002060"/>
          </w:tcPr>
          <w:p w14:paraId="67CEAFDF" w14:textId="77777777" w:rsidR="00571645" w:rsidRPr="00571645" w:rsidRDefault="00571645" w:rsidP="00571645">
            <w:pPr>
              <w:pStyle w:val="Ttulo1"/>
              <w:tabs>
                <w:tab w:val="center" w:pos="44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lang w:val="pt-BR"/>
              </w:rPr>
              <w:t>Informações do Solicitante (Representante da ABN)</w:t>
            </w:r>
            <w:r w:rsidRPr="00571645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71645" w:rsidRPr="00571645" w14:paraId="69124C1C" w14:textId="77777777" w:rsidTr="00571645">
        <w:tc>
          <w:tcPr>
            <w:tcW w:w="1737" w:type="pct"/>
            <w:vAlign w:val="bottom"/>
          </w:tcPr>
          <w:p w14:paraId="05BC1346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color w:val="002060"/>
                  <w:sz w:val="22"/>
                  <w:szCs w:val="22"/>
                  <w:lang w:val="pt-BR"/>
                </w:rPr>
                <w:id w:val="1621259925"/>
                <w:placeholder>
                  <w:docPart w:val="4FE594B529B34887BADB38C5156FD63A"/>
                </w:placeholder>
                <w:temporary/>
                <w:showingPlcHdr/>
                <w15:appearance w15:val="hidden"/>
              </w:sdtPr>
              <w:sdtContent>
                <w:r w:rsidRPr="00571645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1B3C082C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4B117FC4" w14:textId="77777777" w:rsidTr="00571645">
        <w:tc>
          <w:tcPr>
            <w:tcW w:w="1737" w:type="pct"/>
            <w:vAlign w:val="bottom"/>
          </w:tcPr>
          <w:p w14:paraId="7DFEBCFD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30A5288D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30FB8211" w14:textId="77777777" w:rsidTr="00571645">
        <w:tc>
          <w:tcPr>
            <w:tcW w:w="1737" w:type="pct"/>
            <w:vAlign w:val="bottom"/>
          </w:tcPr>
          <w:p w14:paraId="795F542C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592D113F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E111E36" w14:textId="77777777" w:rsidTr="00571645">
        <w:tc>
          <w:tcPr>
            <w:tcW w:w="1737" w:type="pct"/>
            <w:vAlign w:val="bottom"/>
          </w:tcPr>
          <w:p w14:paraId="3BB99A65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 w:bidi="pt-BR"/>
              </w:rPr>
              <w:t>Telefone Celular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5A64F4D3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0A7D4E99" w14:textId="77777777" w:rsidTr="00571645">
        <w:tc>
          <w:tcPr>
            <w:tcW w:w="1737" w:type="pct"/>
            <w:vAlign w:val="bottom"/>
          </w:tcPr>
          <w:p w14:paraId="21C0FC79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3A2755E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1D994B79" w14:textId="77777777" w:rsidTr="00571645">
        <w:tc>
          <w:tcPr>
            <w:tcW w:w="1737" w:type="pct"/>
            <w:vAlign w:val="bottom"/>
          </w:tcPr>
          <w:p w14:paraId="043D06F2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do DC, CE ou Sociedade solicitante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4030B4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C13652B" w14:textId="77777777" w:rsidTr="00571645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1CF131E2" w14:textId="77777777" w:rsidR="00571645" w:rsidRPr="00571645" w:rsidRDefault="00571645" w:rsidP="00571645">
            <w:pPr>
              <w:rPr>
                <w:rFonts w:ascii="Arial Narrow" w:hAnsi="Arial Narrow"/>
                <w:b/>
                <w:color w:val="002060"/>
                <w:sz w:val="8"/>
                <w:lang w:val="pt-BR"/>
              </w:rPr>
            </w:pPr>
          </w:p>
        </w:tc>
      </w:tr>
      <w:tr w:rsidR="00571645" w:rsidRPr="00571645" w14:paraId="5A7D799B" w14:textId="77777777" w:rsidTr="00571645">
        <w:tc>
          <w:tcPr>
            <w:tcW w:w="5000" w:type="pct"/>
            <w:gridSpan w:val="2"/>
            <w:shd w:val="clear" w:color="auto" w:fill="002060"/>
          </w:tcPr>
          <w:p w14:paraId="3F1D1A0F" w14:textId="77777777" w:rsidR="00571645" w:rsidRPr="00571645" w:rsidRDefault="00571645" w:rsidP="00571645">
            <w:pPr>
              <w:pStyle w:val="Ttulo1"/>
              <w:tabs>
                <w:tab w:val="left" w:pos="31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lang w:val="pt-BR"/>
              </w:rPr>
              <w:t>Informações do Evento</w:t>
            </w:r>
            <w:r w:rsidRPr="00571645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71645" w:rsidRPr="00571645" w14:paraId="6B16D431" w14:textId="77777777" w:rsidTr="00571645">
        <w:sdt>
          <w:sdtPr>
            <w:rPr>
              <w:rFonts w:ascii="Arial Narrow" w:hAnsi="Arial Narrow"/>
              <w:color w:val="002060"/>
              <w:sz w:val="22"/>
              <w:szCs w:val="22"/>
              <w:lang w:val="pt-BR"/>
            </w:rPr>
            <w:id w:val="1384843028"/>
            <w:placeholder>
              <w:docPart w:val="6EBCF374C98A4A1C82AC9D9EB1672B4F"/>
            </w:placeholder>
            <w:temporary/>
            <w:showingPlcHdr/>
            <w15:appearance w15:val="hidden"/>
          </w:sdtPr>
          <w:sdtContent>
            <w:tc>
              <w:tcPr>
                <w:tcW w:w="1737" w:type="pct"/>
                <w:vAlign w:val="bottom"/>
              </w:tcPr>
              <w:p w14:paraId="1AAF0614" w14:textId="77777777" w:rsidR="00571645" w:rsidRPr="00571645" w:rsidRDefault="00571645" w:rsidP="00571645">
                <w:pPr>
                  <w:pStyle w:val="Recuonormal"/>
                  <w:ind w:left="175"/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</w:pPr>
                <w:r w:rsidRPr="00571645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788EDC7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1957DE4" w14:textId="77777777" w:rsidTr="00571645">
        <w:tc>
          <w:tcPr>
            <w:tcW w:w="1737" w:type="pct"/>
            <w:vAlign w:val="bottom"/>
          </w:tcPr>
          <w:p w14:paraId="65D74107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DE692AC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4DCD9EFB" w14:textId="77777777" w:rsidTr="00571645">
        <w:tc>
          <w:tcPr>
            <w:tcW w:w="1737" w:type="pct"/>
            <w:vAlign w:val="bottom"/>
          </w:tcPr>
          <w:p w14:paraId="3F0B7084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Cidade/UF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34E845E1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53E1FEC2" w14:textId="77777777" w:rsidTr="00571645">
        <w:tc>
          <w:tcPr>
            <w:tcW w:w="1737" w:type="pct"/>
            <w:vAlign w:val="bottom"/>
          </w:tcPr>
          <w:p w14:paraId="6458DFA5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Local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0889C53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2C002149" w14:textId="77777777" w:rsidTr="00571645">
        <w:tc>
          <w:tcPr>
            <w:tcW w:w="1737" w:type="pct"/>
            <w:vAlign w:val="bottom"/>
          </w:tcPr>
          <w:p w14:paraId="1FF733D1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Expectativa de participantes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8B9C82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6A34401F" w14:textId="77777777" w:rsidTr="00571645">
        <w:tc>
          <w:tcPr>
            <w:tcW w:w="1737" w:type="pct"/>
            <w:vAlign w:val="bottom"/>
          </w:tcPr>
          <w:p w14:paraId="1C09C33D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D07C4C" wp14:editId="1C3D2569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93345</wp:posOffset>
                      </wp:positionV>
                      <wp:extent cx="154940" cy="120015"/>
                      <wp:effectExtent l="0" t="0" r="16510" b="13335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0DDD2" id="Retângulo 3" o:spid="_x0000_s1026" style="position:absolute;margin-left:151.5pt;margin-top:7.35pt;width:12.2pt;height: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Modalidade do Evento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3D93CD35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D0F0A7" wp14:editId="1AAD29C3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97790</wp:posOffset>
                      </wp:positionV>
                      <wp:extent cx="154940" cy="120015"/>
                      <wp:effectExtent l="0" t="0" r="16510" b="13335"/>
                      <wp:wrapNone/>
                      <wp:docPr id="4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41A72" id="Retângulo 4" o:spid="_x0000_s1026" style="position:absolute;margin-left:65.85pt;margin-top:7.7pt;width:12.2pt;height: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B51kiK4AAA&#10;AAk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Presencial            On-Line          Híbrido (Presencial e On-Line)</w:t>
            </w:r>
          </w:p>
        </w:tc>
      </w:tr>
      <w:tr w:rsidR="00571645" w:rsidRPr="00571645" w14:paraId="4F60B552" w14:textId="77777777" w:rsidTr="00571645">
        <w:tc>
          <w:tcPr>
            <w:tcW w:w="1737" w:type="pct"/>
            <w:vAlign w:val="bottom"/>
          </w:tcPr>
          <w:p w14:paraId="718CC53E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Objetivo do Evento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077CF83" w14:textId="77A2D68F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71645" w:rsidRPr="00571645" w14:paraId="076D6668" w14:textId="77777777" w:rsidTr="00571645">
        <w:tc>
          <w:tcPr>
            <w:tcW w:w="1737" w:type="pct"/>
            <w:vAlign w:val="bottom"/>
          </w:tcPr>
          <w:p w14:paraId="4C18F7BC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E4C52E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27D152" wp14:editId="1295E21A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-391160</wp:posOffset>
                      </wp:positionV>
                      <wp:extent cx="154940" cy="120015"/>
                      <wp:effectExtent l="0" t="0" r="16510" b="13335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E0249" id="Retângulo 5" o:spid="_x0000_s1026" style="position:absolute;margin-left:124.85pt;margin-top:-30.8pt;width:12.2pt;height: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" filled="f" strokecolor="black [3213]" strokeweight="1pt"/>
                  </w:pict>
                </mc:Fallback>
              </mc:AlternateContent>
            </w:r>
          </w:p>
        </w:tc>
      </w:tr>
      <w:tr w:rsidR="00571645" w:rsidRPr="00571645" w14:paraId="7C987F32" w14:textId="77777777" w:rsidTr="00571645">
        <w:tc>
          <w:tcPr>
            <w:tcW w:w="1737" w:type="pct"/>
            <w:vAlign w:val="bottom"/>
          </w:tcPr>
          <w:p w14:paraId="0AFE5E74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Haverá Patrocínio?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5B7A443B" w14:textId="1D4F491B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0FB27A" wp14:editId="745280A6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80645</wp:posOffset>
                      </wp:positionV>
                      <wp:extent cx="154940" cy="120015"/>
                      <wp:effectExtent l="0" t="0" r="16510" b="1333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AE565" id="Retângulo 2" o:spid="_x0000_s1026" style="position:absolute;margin-left:43.35pt;margin-top:6.35pt;width:12.2pt;height: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ox/omt4AAAAI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Sim             Não</w:t>
            </w:r>
          </w:p>
        </w:tc>
      </w:tr>
      <w:tr w:rsidR="00571645" w:rsidRPr="00571645" w14:paraId="0A1C4C21" w14:textId="77777777" w:rsidTr="00571645">
        <w:tc>
          <w:tcPr>
            <w:tcW w:w="1737" w:type="pct"/>
            <w:vAlign w:val="bottom"/>
          </w:tcPr>
          <w:p w14:paraId="0154935C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Em caso afirmativo, listar os nomes das prováveis empresas patrocinadoras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24A5DD02" w14:textId="3246CBEE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D4F80C" wp14:editId="5F1B714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-474345</wp:posOffset>
                      </wp:positionV>
                      <wp:extent cx="154940" cy="120015"/>
                      <wp:effectExtent l="0" t="0" r="16510" b="13335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2965" id="Retângulo 1" o:spid="_x0000_s1026" style="position:absolute;margin-left:-4.95pt;margin-top:-37.35pt;width:12.2pt;height: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" filled="f" strokecolor="black [3213]" strokeweight="1pt"/>
                  </w:pict>
                </mc:Fallback>
              </mc:AlternateContent>
            </w:r>
          </w:p>
        </w:tc>
      </w:tr>
      <w:tr w:rsidR="00571645" w:rsidRPr="00571645" w14:paraId="079FFFC8" w14:textId="77777777" w:rsidTr="00571645">
        <w:tc>
          <w:tcPr>
            <w:tcW w:w="1737" w:type="pct"/>
            <w:vAlign w:val="bottom"/>
          </w:tcPr>
          <w:p w14:paraId="7AA14804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Modalidade de Inscrição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1854C897" w14:textId="77777777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D7F682" wp14:editId="2018BD1C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93980</wp:posOffset>
                      </wp:positionV>
                      <wp:extent cx="154940" cy="120015"/>
                      <wp:effectExtent l="0" t="0" r="16510" b="13335"/>
                      <wp:wrapNone/>
                      <wp:docPr id="8" name="Retâ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E7E9" id="Retângulo 8" o:spid="_x0000_s1026" style="position:absolute;margin-left:61.6pt;margin-top:7.4pt;width:12.2pt;height: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Cx9R+b4AAA&#10;AAk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 Gratuita             Paga</w:t>
            </w:r>
          </w:p>
        </w:tc>
      </w:tr>
      <w:tr w:rsidR="00571645" w:rsidRPr="00571645" w14:paraId="0734FA97" w14:textId="77777777" w:rsidTr="00571645">
        <w:tc>
          <w:tcPr>
            <w:tcW w:w="1737" w:type="pct"/>
            <w:vAlign w:val="bottom"/>
          </w:tcPr>
          <w:p w14:paraId="2024549B" w14:textId="77777777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Trabalhos Científicos</w:t>
            </w:r>
          </w:p>
        </w:tc>
        <w:tc>
          <w:tcPr>
            <w:tcW w:w="3263" w:type="pct"/>
            <w:vAlign w:val="bottom"/>
          </w:tcPr>
          <w:p w14:paraId="2CCE7396" w14:textId="78895EF2" w:rsidR="00571645" w:rsidRPr="00571645" w:rsidRDefault="00571645" w:rsidP="00571645">
            <w:pPr>
              <w:spacing w:before="120"/>
              <w:rPr>
                <w:rFonts w:ascii="Arial Narrow" w:hAnsi="Arial Narrow"/>
                <w:noProof/>
                <w:color w:val="002060"/>
                <w:sz w:val="24"/>
                <w:szCs w:val="24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01B9384" wp14:editId="7C1C14F8">
                      <wp:simplePos x="0" y="0"/>
                      <wp:positionH relativeFrom="column">
                        <wp:posOffset>3071618</wp:posOffset>
                      </wp:positionH>
                      <wp:positionV relativeFrom="paragraph">
                        <wp:posOffset>211967</wp:posOffset>
                      </wp:positionV>
                      <wp:extent cx="607326" cy="0"/>
                      <wp:effectExtent l="0" t="0" r="0" b="0"/>
                      <wp:wrapNone/>
                      <wp:docPr id="12" name="Conector re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32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4CE3C1" id="Conector reto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5pt,16.7pt" to="289.6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82FE2D" wp14:editId="3F5DF1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96520</wp:posOffset>
                      </wp:positionV>
                      <wp:extent cx="154940" cy="120015"/>
                      <wp:effectExtent l="0" t="0" r="16510" b="13335"/>
                      <wp:wrapNone/>
                      <wp:docPr id="10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ACB43" id="Retângulo 10" o:spid="_x0000_s1026" style="position:absolute;margin-left:43.15pt;margin-top:7.6pt;width:12.2pt;height: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B44AJ34AAA&#10;AAg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1886F8" wp14:editId="51FEA3B2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92075</wp:posOffset>
                      </wp:positionV>
                      <wp:extent cx="154940" cy="120015"/>
                      <wp:effectExtent l="0" t="0" r="16510" b="13335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42CBF" id="Retângulo 11" o:spid="_x0000_s1026" style="position:absolute;margin-left:-3.65pt;margin-top:7.25pt;width:12.2pt;height: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1OU2d94AAAAH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    Sim             Não   Caso sim, qual a quantidade estimada:</w:t>
            </w:r>
          </w:p>
        </w:tc>
      </w:tr>
      <w:tr w:rsidR="00571645" w:rsidRPr="00571645" w14:paraId="595B43A6" w14:textId="77777777" w:rsidTr="00571645">
        <w:trPr>
          <w:trHeight w:val="64"/>
        </w:trPr>
        <w:tc>
          <w:tcPr>
            <w:tcW w:w="1737" w:type="pct"/>
            <w:vAlign w:val="bottom"/>
          </w:tcPr>
          <w:p w14:paraId="167E3612" w14:textId="262B38F8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e e-mail dos componentes da Comissão Organizadora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2ED0165" w14:textId="5865E7E3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DAC812" wp14:editId="6F0D6B12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-569595</wp:posOffset>
                      </wp:positionV>
                      <wp:extent cx="154940" cy="120015"/>
                      <wp:effectExtent l="0" t="0" r="16510" b="1333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D5B97" id="Retângulo 7" o:spid="_x0000_s1026" style="position:absolute;margin-left:-4.35pt;margin-top:-44.85pt;width:12.2pt;height: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i6LyGd4AAAAJ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</w:p>
        </w:tc>
      </w:tr>
      <w:tr w:rsidR="00571645" w:rsidRPr="00571645" w14:paraId="5E673858" w14:textId="77777777" w:rsidTr="00571645">
        <w:trPr>
          <w:trHeight w:val="64"/>
        </w:trPr>
        <w:tc>
          <w:tcPr>
            <w:tcW w:w="1737" w:type="pct"/>
            <w:vAlign w:val="bottom"/>
          </w:tcPr>
          <w:p w14:paraId="1D3F2DD9" w14:textId="14488D36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Estimativa de Palestrantes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1BCE8F96" w14:textId="7187D1C3" w:rsidR="00571645" w:rsidRPr="00571645" w:rsidRDefault="00571645" w:rsidP="00571645">
            <w:pPr>
              <w:spacing w:before="120"/>
              <w:rPr>
                <w:rFonts w:ascii="Arial Narrow" w:hAnsi="Arial Narrow"/>
                <w:noProof/>
                <w:color w:val="002060"/>
                <w:sz w:val="24"/>
                <w:szCs w:val="24"/>
              </w:rPr>
            </w:pPr>
          </w:p>
        </w:tc>
      </w:tr>
      <w:tr w:rsidR="00571645" w:rsidRPr="00571645" w14:paraId="115C5FB6" w14:textId="77777777" w:rsidTr="00571645">
        <w:trPr>
          <w:trHeight w:val="64"/>
        </w:trPr>
        <w:tc>
          <w:tcPr>
            <w:tcW w:w="1737" w:type="pct"/>
            <w:vAlign w:val="bottom"/>
          </w:tcPr>
          <w:p w14:paraId="38E9736B" w14:textId="6C6D293F" w:rsidR="00571645" w:rsidRPr="00571645" w:rsidRDefault="00571645" w:rsidP="00571645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71645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completo e e-mail dos palestrantes convidados e confirmados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FD957A" w14:textId="77A53370" w:rsidR="00571645" w:rsidRPr="00571645" w:rsidRDefault="00571645" w:rsidP="00571645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</w:tbl>
    <w:p w14:paraId="374D95EA" w14:textId="75771FF5" w:rsidR="00174A1C" w:rsidRPr="00571645" w:rsidRDefault="00174A1C" w:rsidP="00EE46B1">
      <w:pPr>
        <w:spacing w:after="0" w:line="280" w:lineRule="exact"/>
        <w:ind w:firstLine="720"/>
        <w:jc w:val="center"/>
        <w:rPr>
          <w:rFonts w:ascii="Arial Narrow" w:hAnsi="Arial Narrow"/>
          <w:color w:val="002060"/>
          <w:sz w:val="24"/>
          <w:szCs w:val="24"/>
        </w:rPr>
      </w:pPr>
    </w:p>
    <w:p w14:paraId="2DE222F2" w14:textId="77777777" w:rsidR="00571645" w:rsidRPr="00571645" w:rsidRDefault="002E7879" w:rsidP="00571645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71645">
        <w:rPr>
          <w:rFonts w:ascii="Arial Narrow" w:hAnsi="Arial Narrow"/>
          <w:color w:val="002060"/>
          <w:sz w:val="24"/>
          <w:szCs w:val="24"/>
        </w:rPr>
        <w:t xml:space="preserve">   </w:t>
      </w:r>
      <w:r w:rsidR="00571645" w:rsidRPr="00571645">
        <w:rPr>
          <w:rFonts w:ascii="Arial Narrow" w:hAnsi="Arial Narrow"/>
          <w:color w:val="002060"/>
          <w:sz w:val="24"/>
          <w:szCs w:val="24"/>
        </w:rPr>
        <w:t>Eu estou de acordo com as regras de apoio e contrapartidas da Academia Brasileira de Neurologia.</w:t>
      </w:r>
    </w:p>
    <w:p w14:paraId="34E8B179" w14:textId="17CF7167" w:rsidR="003F242C" w:rsidRPr="00571645" w:rsidRDefault="00571645" w:rsidP="00220E11">
      <w:pPr>
        <w:spacing w:after="0"/>
        <w:rPr>
          <w:rFonts w:ascii="Arial Narrow" w:hAnsi="Arial Narrow"/>
          <w:color w:val="002060"/>
          <w:sz w:val="24"/>
          <w:szCs w:val="24"/>
        </w:rPr>
      </w:pPr>
      <w:r w:rsidRPr="00571645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0822DB7F">
                <wp:simplePos x="0" y="0"/>
                <wp:positionH relativeFrom="column">
                  <wp:posOffset>714375</wp:posOffset>
                </wp:positionH>
                <wp:positionV relativeFrom="paragraph">
                  <wp:posOffset>32385</wp:posOffset>
                </wp:positionV>
                <wp:extent cx="154940" cy="120015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1D424" id="Retângulo 6" o:spid="_x0000_s1026" style="position:absolute;margin-left:56.25pt;margin-top:2.55pt;width:12.2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D5BaS24AAA&#10;AAgBAAAPAAAAAAAAAAAAAAAAANQEAABkcnMvZG93bnJldi54bWxQSwUGAAAAAAQABADzAAAA4QUA&#10;AAAA&#10;" filled="f" strokecolor="black [3213]" strokeweight="1pt"/>
            </w:pict>
          </mc:Fallback>
        </mc:AlternateContent>
      </w:r>
      <w:r w:rsidRPr="00571645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00EBECD5">
                <wp:simplePos x="0" y="0"/>
                <wp:positionH relativeFrom="column">
                  <wp:posOffset>140970</wp:posOffset>
                </wp:positionH>
                <wp:positionV relativeFrom="paragraph">
                  <wp:posOffset>30480</wp:posOffset>
                </wp:positionV>
                <wp:extent cx="154940" cy="120015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2CD42" id="Retângulo 22" o:spid="_x0000_s1026" style="position:absolute;margin-left:11.1pt;margin-top:2.4pt;width:12.2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mnMnKt4AAAAG&#10;AQAADwAAAAAAAAAAAAAAAADUBAAAZHJzL2Rvd25yZXYueG1sUEsFBgAAAAAEAAQA8wAAAN8FAAAA&#10;AA==&#10;" filled="f" strokecolor="black [3213]" strokeweight="1pt"/>
            </w:pict>
          </mc:Fallback>
        </mc:AlternateContent>
      </w:r>
      <w:r w:rsidR="002E7879" w:rsidRPr="00571645">
        <w:rPr>
          <w:rFonts w:ascii="Arial Narrow" w:hAnsi="Arial Narrow"/>
          <w:color w:val="002060"/>
          <w:sz w:val="24"/>
          <w:szCs w:val="24"/>
        </w:rPr>
        <w:t xml:space="preserve">    </w:t>
      </w:r>
      <w:r w:rsidRPr="00571645">
        <w:rPr>
          <w:rFonts w:ascii="Arial Narrow" w:hAnsi="Arial Narrow"/>
          <w:color w:val="002060"/>
          <w:sz w:val="24"/>
          <w:szCs w:val="24"/>
        </w:rPr>
        <w:t xml:space="preserve">      </w:t>
      </w:r>
      <w:r w:rsidR="003F242C" w:rsidRPr="00571645">
        <w:rPr>
          <w:rFonts w:ascii="Arial Narrow" w:hAnsi="Arial Narrow"/>
          <w:color w:val="002060"/>
          <w:sz w:val="24"/>
          <w:szCs w:val="24"/>
        </w:rPr>
        <w:t>Sim</w:t>
      </w:r>
      <w:r w:rsidR="00284C91" w:rsidRPr="00571645">
        <w:rPr>
          <w:rFonts w:ascii="Arial Narrow" w:hAnsi="Arial Narrow"/>
          <w:color w:val="002060"/>
          <w:sz w:val="24"/>
          <w:szCs w:val="24"/>
        </w:rPr>
        <w:t xml:space="preserve">           </w:t>
      </w:r>
      <w:r w:rsidR="00EE46B1" w:rsidRPr="00571645">
        <w:rPr>
          <w:rFonts w:ascii="Arial Narrow" w:hAnsi="Arial Narrow"/>
          <w:color w:val="002060"/>
          <w:sz w:val="24"/>
          <w:szCs w:val="24"/>
        </w:rPr>
        <w:t>Não</w:t>
      </w:r>
    </w:p>
    <w:p w14:paraId="24843B35" w14:textId="77777777" w:rsidR="00571645" w:rsidRPr="00571645" w:rsidRDefault="00571645" w:rsidP="00571645">
      <w:pPr>
        <w:spacing w:after="0" w:line="280" w:lineRule="exact"/>
        <w:jc w:val="both"/>
        <w:rPr>
          <w:rFonts w:ascii="Arial Narrow" w:hAnsi="Arial Narrow"/>
          <w:b/>
          <w:bCs/>
          <w:color w:val="002060"/>
          <w:sz w:val="24"/>
          <w:szCs w:val="24"/>
        </w:rPr>
      </w:pPr>
    </w:p>
    <w:p w14:paraId="48EB3B14" w14:textId="38F184E6" w:rsidR="00571645" w:rsidRPr="00571645" w:rsidRDefault="00571645" w:rsidP="00571645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>IMPORTANTE: É imprescindível enviar a prévia da programação juntamente com este formulário para avaliação do Dep. Científico da ABN</w:t>
      </w:r>
      <w:r w:rsidRPr="00571645">
        <w:rPr>
          <w:rFonts w:ascii="Arial Narrow" w:hAnsi="Arial Narrow"/>
          <w:color w:val="002060"/>
          <w:sz w:val="24"/>
          <w:szCs w:val="24"/>
        </w:rPr>
        <w:t>.</w:t>
      </w:r>
    </w:p>
    <w:p w14:paraId="2C295694" w14:textId="77777777" w:rsidR="00571645" w:rsidRPr="00571645" w:rsidRDefault="00571645" w:rsidP="00220E11">
      <w:pPr>
        <w:spacing w:after="0"/>
        <w:rPr>
          <w:rFonts w:ascii="Arial Narrow" w:hAnsi="Arial Narrow"/>
          <w:b/>
          <w:bCs/>
          <w:color w:val="002060"/>
          <w:sz w:val="24"/>
          <w:szCs w:val="24"/>
        </w:rPr>
      </w:pPr>
    </w:p>
    <w:p w14:paraId="25AD96B6" w14:textId="2901265C" w:rsidR="00902A60" w:rsidRPr="00571645" w:rsidRDefault="008D0D53" w:rsidP="00220E11">
      <w:pPr>
        <w:spacing w:after="0"/>
        <w:rPr>
          <w:rFonts w:ascii="Arial Narrow" w:hAnsi="Arial Narrow"/>
          <w:b/>
          <w:bCs/>
          <w:color w:val="002060"/>
          <w:sz w:val="24"/>
          <w:szCs w:val="24"/>
        </w:rPr>
      </w:pPr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 xml:space="preserve">ATENÇÃO: Este formulário deverá ser enviado ao e-mail </w:t>
      </w:r>
      <w:hyperlink r:id="rId10" w:history="1">
        <w:r w:rsidRPr="00571645">
          <w:rPr>
            <w:rStyle w:val="Hyperlink"/>
            <w:rFonts w:ascii="Arial Narrow" w:hAnsi="Arial Narrow"/>
            <w:b/>
            <w:bCs/>
            <w:color w:val="002060"/>
            <w:sz w:val="24"/>
            <w:szCs w:val="24"/>
          </w:rPr>
          <w:t>gerencia.eventos@abneuro.org.br</w:t>
        </w:r>
      </w:hyperlink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 xml:space="preserve"> com o assunto “Nome do DC/CE</w:t>
      </w:r>
      <w:r w:rsidR="00F91076" w:rsidRPr="00571645">
        <w:rPr>
          <w:rFonts w:ascii="Arial Narrow" w:hAnsi="Arial Narrow"/>
          <w:b/>
          <w:bCs/>
          <w:color w:val="002060"/>
          <w:sz w:val="24"/>
          <w:szCs w:val="24"/>
        </w:rPr>
        <w:t>/Sociedade</w:t>
      </w:r>
      <w:r w:rsidRPr="00571645">
        <w:rPr>
          <w:rFonts w:ascii="Arial Narrow" w:hAnsi="Arial Narrow"/>
          <w:b/>
          <w:bCs/>
          <w:color w:val="002060"/>
          <w:sz w:val="24"/>
          <w:szCs w:val="24"/>
        </w:rPr>
        <w:t xml:space="preserve"> + nome do evento”.</w:t>
      </w:r>
    </w:p>
    <w:sectPr w:rsidR="00902A60" w:rsidRPr="00571645" w:rsidSect="00571645">
      <w:headerReference w:type="default" r:id="rId11"/>
      <w:footerReference w:type="default" r:id="rId12"/>
      <w:pgSz w:w="11906" w:h="16838" w:code="9"/>
      <w:pgMar w:top="993" w:right="1440" w:bottom="1008" w:left="1440" w:header="709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F6878" w14:textId="77777777" w:rsidR="008A63E6" w:rsidRDefault="008A63E6" w:rsidP="00650259">
      <w:pPr>
        <w:spacing w:after="0" w:line="240" w:lineRule="auto"/>
      </w:pPr>
      <w:r>
        <w:separator/>
      </w:r>
    </w:p>
  </w:endnote>
  <w:endnote w:type="continuationSeparator" w:id="0">
    <w:p w14:paraId="2099E29E" w14:textId="77777777" w:rsidR="008A63E6" w:rsidRDefault="008A63E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D5D1D7-5FA2-4F89-BA71-BBF108746C67}"/>
    <w:embedBold r:id="rId2" w:fontKey="{90EFD694-EA83-4421-9556-B791145A59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E35DFA4-3C62-4092-A971-5A8B6D3E61C4}"/>
    <w:embedBold r:id="rId4" w:fontKey="{E0D1535E-6AF2-4A73-B5CF-CBF7B05ABCE2}"/>
    <w:embedItalic r:id="rId5" w:fontKey="{0887A9F4-8D71-4D88-8225-F0D362F8160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1E38F8C-C533-419B-B0D0-4D3F6A85A8A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0876DFE-BE5B-4091-BFBF-F7EABDED79D1}"/>
    <w:embedBold r:id="rId8" w:fontKey="{718D9FED-7F08-467F-933E-B242EB4090F5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DBC8E398-381B-414C-8A42-1307FB51A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1537C5FB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17B2F36C" w:rsidR="0090596C" w:rsidRDefault="00DC35CE" w:rsidP="007F7B5D">
    <w:pPr>
      <w:pStyle w:val="SemEspaamento"/>
    </w:pPr>
    <w:r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5BB241B2">
              <wp:simplePos x="0" y="0"/>
              <wp:positionH relativeFrom="page">
                <wp:posOffset>4362450</wp:posOffset>
              </wp:positionH>
              <wp:positionV relativeFrom="paragraph">
                <wp:posOffset>107011</wp:posOffset>
              </wp:positionV>
              <wp:extent cx="3149462" cy="312420"/>
              <wp:effectExtent l="0" t="0" r="0" b="0"/>
              <wp:wrapNone/>
              <wp:docPr id="9" name="Caixa de Texto 2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462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6DDD889C" w:rsidR="00234700" w:rsidRPr="00DC35CE" w:rsidRDefault="00902A60" w:rsidP="00902A60">
                          <w:pPr>
                            <w:jc w:val="right"/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gerencia.</w:t>
                          </w:r>
                          <w:r w:rsidR="00234700"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href="mailto:gerencia.eventos@abneuro.org.br?subject=DC/CE%20+%20Nome%20do%20Evento" style="position:absolute;margin-left:343.5pt;margin-top:8.45pt;width:248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" o:button="t" filled="f" stroked="f">
              <v:fill o:detectmouseclick="t"/>
              <v:textbox>
                <w:txbxContent>
                  <w:p w14:paraId="60200F02" w14:textId="6DDD889C" w:rsidR="00234700" w:rsidRPr="00DC35CE" w:rsidRDefault="00902A60" w:rsidP="00902A60">
                    <w:pPr>
                      <w:jc w:val="right"/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gerencia.</w:t>
                    </w:r>
                    <w:r w:rsidR="00234700"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.br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B48E5" w14:textId="77777777" w:rsidR="008A63E6" w:rsidRDefault="008A63E6" w:rsidP="00650259">
      <w:pPr>
        <w:spacing w:after="0" w:line="240" w:lineRule="auto"/>
      </w:pPr>
      <w:r>
        <w:separator/>
      </w:r>
    </w:p>
  </w:footnote>
  <w:footnote w:type="continuationSeparator" w:id="0">
    <w:p w14:paraId="3ACD4BA7" w14:textId="77777777" w:rsidR="008A63E6" w:rsidRDefault="008A63E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6C670" w14:textId="335BC9F3" w:rsidR="00650259" w:rsidRPr="00480A6A" w:rsidRDefault="00571645" w:rsidP="00571645">
    <w:pPr>
      <w:pStyle w:val="SemEspaamento"/>
      <w:spacing w:after="0"/>
      <w:jc w:val="center"/>
      <w:rPr>
        <w:rFonts w:ascii="Arial Narrow" w:hAnsi="Arial Narrow"/>
        <w:b/>
        <w:bCs/>
        <w:color w:val="002060"/>
        <w:sz w:val="44"/>
        <w:szCs w:val="56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4B1CAA8" wp14:editId="08DACF46">
          <wp:simplePos x="0" y="0"/>
          <wp:positionH relativeFrom="page">
            <wp:posOffset>-2540</wp:posOffset>
          </wp:positionH>
          <wp:positionV relativeFrom="paragraph">
            <wp:posOffset>-480060</wp:posOffset>
          </wp:positionV>
          <wp:extent cx="7560000" cy="10698580"/>
          <wp:effectExtent l="0" t="0" r="3175" b="7620"/>
          <wp:wrapNone/>
          <wp:docPr id="1210603157" name="Imagem 1210603157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034942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A6A" w:rsidRPr="003054EF">
      <w:rPr>
        <w:rFonts w:ascii="Arial Narrow" w:hAnsi="Arial Narrow"/>
        <w:b/>
        <w:bCs/>
        <w:color w:val="002060"/>
        <w:sz w:val="40"/>
        <w:szCs w:val="52"/>
      </w:rPr>
      <w:t xml:space="preserve">Formulário de </w:t>
    </w:r>
    <w:r w:rsidR="00220E11" w:rsidRPr="003054EF">
      <w:rPr>
        <w:rFonts w:ascii="Arial Narrow" w:hAnsi="Arial Narrow"/>
        <w:b/>
        <w:bCs/>
        <w:color w:val="002060"/>
        <w:sz w:val="40"/>
        <w:szCs w:val="52"/>
      </w:rPr>
      <w:t>Solicitação</w:t>
    </w:r>
    <w:r w:rsidR="00480A6A" w:rsidRPr="003054EF">
      <w:rPr>
        <w:rFonts w:ascii="Arial Narrow" w:hAnsi="Arial Narrow"/>
        <w:b/>
        <w:bCs/>
        <w:color w:val="002060"/>
        <w:sz w:val="40"/>
        <w:szCs w:val="52"/>
      </w:rPr>
      <w:t xml:space="preserve"> </w:t>
    </w:r>
    <w:r w:rsidR="00220E11" w:rsidRPr="003054EF">
      <w:rPr>
        <w:rFonts w:ascii="Arial Narrow" w:hAnsi="Arial Narrow"/>
        <w:b/>
        <w:bCs/>
        <w:color w:val="002060"/>
        <w:sz w:val="40"/>
        <w:szCs w:val="52"/>
      </w:rPr>
      <w:t>de Eventos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8147965">
    <w:abstractNumId w:val="11"/>
  </w:num>
  <w:num w:numId="2" w16cid:durableId="1779371148">
    <w:abstractNumId w:val="7"/>
  </w:num>
  <w:num w:numId="3" w16cid:durableId="475611520">
    <w:abstractNumId w:val="15"/>
  </w:num>
  <w:num w:numId="4" w16cid:durableId="1098064693">
    <w:abstractNumId w:val="12"/>
  </w:num>
  <w:num w:numId="5" w16cid:durableId="1421946658">
    <w:abstractNumId w:val="13"/>
  </w:num>
  <w:num w:numId="6" w16cid:durableId="1141847658">
    <w:abstractNumId w:val="19"/>
  </w:num>
  <w:num w:numId="7" w16cid:durableId="1772435599">
    <w:abstractNumId w:val="6"/>
  </w:num>
  <w:num w:numId="8" w16cid:durableId="478809099">
    <w:abstractNumId w:val="10"/>
  </w:num>
  <w:num w:numId="9" w16cid:durableId="1044522102">
    <w:abstractNumId w:val="17"/>
  </w:num>
  <w:num w:numId="10" w16cid:durableId="153842361">
    <w:abstractNumId w:val="1"/>
  </w:num>
  <w:num w:numId="11" w16cid:durableId="766313090">
    <w:abstractNumId w:val="5"/>
  </w:num>
  <w:num w:numId="12" w16cid:durableId="1245885">
    <w:abstractNumId w:val="0"/>
  </w:num>
  <w:num w:numId="13" w16cid:durableId="762725711">
    <w:abstractNumId w:val="2"/>
  </w:num>
  <w:num w:numId="14" w16cid:durableId="1632175672">
    <w:abstractNumId w:val="9"/>
  </w:num>
  <w:num w:numId="15" w16cid:durableId="2054495076">
    <w:abstractNumId w:val="8"/>
  </w:num>
  <w:num w:numId="16" w16cid:durableId="890926882">
    <w:abstractNumId w:val="16"/>
  </w:num>
  <w:num w:numId="17" w16cid:durableId="1607811688">
    <w:abstractNumId w:val="3"/>
  </w:num>
  <w:num w:numId="18" w16cid:durableId="1701975679">
    <w:abstractNumId w:val="21"/>
  </w:num>
  <w:num w:numId="19" w16cid:durableId="1512186931">
    <w:abstractNumId w:val="18"/>
  </w:num>
  <w:num w:numId="20" w16cid:durableId="546449213">
    <w:abstractNumId w:val="14"/>
  </w:num>
  <w:num w:numId="21" w16cid:durableId="126825213">
    <w:abstractNumId w:val="20"/>
  </w:num>
  <w:num w:numId="22" w16cid:durableId="73035113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456E1"/>
    <w:rsid w:val="00052382"/>
    <w:rsid w:val="00057DB0"/>
    <w:rsid w:val="0006568A"/>
    <w:rsid w:val="00070659"/>
    <w:rsid w:val="0007188C"/>
    <w:rsid w:val="00076F0F"/>
    <w:rsid w:val="00084253"/>
    <w:rsid w:val="000A058F"/>
    <w:rsid w:val="000D1F49"/>
    <w:rsid w:val="00132430"/>
    <w:rsid w:val="00143164"/>
    <w:rsid w:val="001727CA"/>
    <w:rsid w:val="00174A1C"/>
    <w:rsid w:val="00176A19"/>
    <w:rsid w:val="00187CB0"/>
    <w:rsid w:val="0021485B"/>
    <w:rsid w:val="00220E11"/>
    <w:rsid w:val="00234700"/>
    <w:rsid w:val="00284C91"/>
    <w:rsid w:val="002928D0"/>
    <w:rsid w:val="002B3B5B"/>
    <w:rsid w:val="002C55D8"/>
    <w:rsid w:val="002C56E6"/>
    <w:rsid w:val="002E21C5"/>
    <w:rsid w:val="002E7879"/>
    <w:rsid w:val="002F5396"/>
    <w:rsid w:val="003054EF"/>
    <w:rsid w:val="003328D5"/>
    <w:rsid w:val="00361E11"/>
    <w:rsid w:val="003859FB"/>
    <w:rsid w:val="0039509D"/>
    <w:rsid w:val="003B4744"/>
    <w:rsid w:val="003F0847"/>
    <w:rsid w:val="003F242C"/>
    <w:rsid w:val="0040090B"/>
    <w:rsid w:val="00441C47"/>
    <w:rsid w:val="0046302A"/>
    <w:rsid w:val="004702C7"/>
    <w:rsid w:val="00472CF7"/>
    <w:rsid w:val="00480A6A"/>
    <w:rsid w:val="004814D9"/>
    <w:rsid w:val="00487D2D"/>
    <w:rsid w:val="004D5D62"/>
    <w:rsid w:val="00501B67"/>
    <w:rsid w:val="005112D0"/>
    <w:rsid w:val="00522F8D"/>
    <w:rsid w:val="00571645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17CCB"/>
    <w:rsid w:val="0063739C"/>
    <w:rsid w:val="00650259"/>
    <w:rsid w:val="006C7D3F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942DE"/>
    <w:rsid w:val="008A63E6"/>
    <w:rsid w:val="008B44E1"/>
    <w:rsid w:val="008D0D53"/>
    <w:rsid w:val="008E203A"/>
    <w:rsid w:val="00902A60"/>
    <w:rsid w:val="0090596C"/>
    <w:rsid w:val="0091229C"/>
    <w:rsid w:val="00940E73"/>
    <w:rsid w:val="0097224E"/>
    <w:rsid w:val="0098597D"/>
    <w:rsid w:val="009907C1"/>
    <w:rsid w:val="0099395B"/>
    <w:rsid w:val="009F619A"/>
    <w:rsid w:val="009F6DDE"/>
    <w:rsid w:val="00A15699"/>
    <w:rsid w:val="00A370A8"/>
    <w:rsid w:val="00AA1E59"/>
    <w:rsid w:val="00B5782B"/>
    <w:rsid w:val="00B921C8"/>
    <w:rsid w:val="00BD4753"/>
    <w:rsid w:val="00BD5CB1"/>
    <w:rsid w:val="00BE62EE"/>
    <w:rsid w:val="00C003BA"/>
    <w:rsid w:val="00C46878"/>
    <w:rsid w:val="00C66134"/>
    <w:rsid w:val="00C82B95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64379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B3B58"/>
    <w:rsid w:val="00EC7359"/>
    <w:rsid w:val="00EE3054"/>
    <w:rsid w:val="00EE46B1"/>
    <w:rsid w:val="00F00606"/>
    <w:rsid w:val="00F01256"/>
    <w:rsid w:val="00F0387F"/>
    <w:rsid w:val="00F52451"/>
    <w:rsid w:val="00F61277"/>
    <w:rsid w:val="00F65876"/>
    <w:rsid w:val="00F91076"/>
    <w:rsid w:val="00FB7D59"/>
    <w:rsid w:val="00FC7475"/>
    <w:rsid w:val="00FE78A0"/>
    <w:rsid w:val="00FF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655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character" w:styleId="MenoPendente">
    <w:name w:val="Unresolved Mention"/>
    <w:basedOn w:val="Fontepargpadro"/>
    <w:uiPriority w:val="99"/>
    <w:semiHidden/>
    <w:rsid w:val="008D0D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erencia.eventos@abneuro.org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rencia.eventos@abneuro.org.br?subject=DC/CE%20+%20Nome%20do%20Event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E594B529B34887BADB38C5156FD6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AA7F30-07FA-44D0-8D65-EF2026067F7C}"/>
      </w:docPartPr>
      <w:docPartBody>
        <w:p w:rsidR="007E2384" w:rsidRDefault="007E2384" w:rsidP="007E2384">
          <w:pPr>
            <w:pStyle w:val="4FE594B529B34887BADB38C5156FD63A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6EBCF374C98A4A1C82AC9D9EB1672B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97B89D-369B-4430-AC50-8A723CAE8D3B}"/>
      </w:docPartPr>
      <w:docPartBody>
        <w:p w:rsidR="007E2384" w:rsidRDefault="007E2384" w:rsidP="007E2384">
          <w:pPr>
            <w:pStyle w:val="6EBCF374C98A4A1C82AC9D9EB1672B4F"/>
          </w:pPr>
          <w:r w:rsidRPr="00143164">
            <w:rPr>
              <w:lang w:bidi="pt-BR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2D3286"/>
    <w:rsid w:val="003353F5"/>
    <w:rsid w:val="004B379E"/>
    <w:rsid w:val="005C69C3"/>
    <w:rsid w:val="006B7DFB"/>
    <w:rsid w:val="006D74B3"/>
    <w:rsid w:val="007C17DE"/>
    <w:rsid w:val="007E2384"/>
    <w:rsid w:val="00BE280E"/>
    <w:rsid w:val="00D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05C53DC69DE44BD7869BC8968DADFDB0">
    <w:name w:val="05C53DC69DE44BD7869BC8968DADFDB0"/>
    <w:rsid w:val="003353F5"/>
  </w:style>
  <w:style w:type="paragraph" w:customStyle="1" w:styleId="9873DC10F81B48A69AB7B7910903AB48">
    <w:name w:val="9873DC10F81B48A69AB7B7910903AB48"/>
    <w:rsid w:val="003353F5"/>
  </w:style>
  <w:style w:type="paragraph" w:customStyle="1" w:styleId="4FE594B529B34887BADB38C5156FD63A">
    <w:name w:val="4FE594B529B34887BADB38C5156FD63A"/>
    <w:rsid w:val="007E2384"/>
    <w:rPr>
      <w:kern w:val="2"/>
      <w14:ligatures w14:val="standardContextual"/>
    </w:rPr>
  </w:style>
  <w:style w:type="paragraph" w:customStyle="1" w:styleId="6EBCF374C98A4A1C82AC9D9EB1672B4F">
    <w:name w:val="6EBCF374C98A4A1C82AC9D9EB1672B4F"/>
    <w:rsid w:val="007E238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3DA5C17333EF419F7E66233222A0E5" ma:contentTypeVersion="12" ma:contentTypeDescription="Crie um novo documento." ma:contentTypeScope="" ma:versionID="f9c9be1b8efc8df3a5aff30de09639fb">
  <xsd:schema xmlns:xsd="http://www.w3.org/2001/XMLSchema" xmlns:xs="http://www.w3.org/2001/XMLSchema" xmlns:p="http://schemas.microsoft.com/office/2006/metadata/properties" xmlns:ns2="8e6c4f96-b82c-4e61-9d22-fe1f7a28267f" xmlns:ns3="e9581cd1-43a4-4a92-ad08-cc687fe561d2" targetNamespace="http://schemas.microsoft.com/office/2006/metadata/properties" ma:root="true" ma:fieldsID="4b65bea8110ade9beaceaafb8ce2498a" ns2:_="" ns3:_="">
    <xsd:import namespace="8e6c4f96-b82c-4e61-9d22-fe1f7a28267f"/>
    <xsd:import namespace="e9581cd1-43a4-4a92-ad08-cc687fe561d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c4f96-b82c-4e61-9d22-fe1f7a2826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d05bd75-bb08-4056-a79f-fd3238aa1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81cd1-43a4-4a92-ad08-cc687fe561d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5fca781-b0b2-459e-988b-f5ef90c788fd}" ma:internalName="TaxCatchAll" ma:showField="CatchAllData" ma:web="e9581cd1-43a4-4a92-ad08-cc687fe56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6c4f96-b82c-4e61-9d22-fe1f7a28267f">
      <Terms xmlns="http://schemas.microsoft.com/office/infopath/2007/PartnerControls"/>
    </lcf76f155ced4ddcb4097134ff3c332f>
    <TaxCatchAll xmlns="e9581cd1-43a4-4a92-ad08-cc687fe561d2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F7A3D-42CC-442A-8102-E358C06EC37C}"/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</Template>
  <TotalTime>0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2020-08-25T16:41:00Z</dcterms:created>
  <dcterms:modified xsi:type="dcterms:W3CDTF">2023-09-20T12:47:00Z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0x010100AD3DA5C17333EF419F7E66233222A0E5</vt:lpwstr>
  </property>
</Properties>
</file>